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70BDD" w14:textId="77777777" w:rsidR="00602FF5" w:rsidRDefault="00602FF5" w:rsidP="00BA5D8F">
      <w:pPr>
        <w:pStyle w:val="Chapterheading"/>
        <w:rPr>
          <w:rFonts w:ascii="Palatino" w:hAnsi="Palatino"/>
        </w:rPr>
      </w:pPr>
    </w:p>
    <w:p w14:paraId="2F4F7765" w14:textId="77777777" w:rsidR="00602FF5" w:rsidRDefault="00602FF5" w:rsidP="00BA5D8F">
      <w:pPr>
        <w:pStyle w:val="Chapterheading"/>
        <w:rPr>
          <w:rFonts w:ascii="Palatino" w:hAnsi="Palatino"/>
        </w:rPr>
      </w:pPr>
    </w:p>
    <w:p w14:paraId="308F40A5" w14:textId="77777777" w:rsidR="00602FF5" w:rsidRDefault="00602FF5" w:rsidP="00BA5D8F">
      <w:pPr>
        <w:pStyle w:val="Chapterheading"/>
        <w:rPr>
          <w:rFonts w:ascii="Palatino" w:hAnsi="Palatino"/>
        </w:rPr>
      </w:pPr>
    </w:p>
    <w:p w14:paraId="2E4E11FA" w14:textId="77777777" w:rsidR="00602FF5" w:rsidRDefault="00602FF5" w:rsidP="00BA5D8F">
      <w:pPr>
        <w:pStyle w:val="Chapterheading"/>
        <w:rPr>
          <w:rFonts w:ascii="Palatino" w:hAnsi="Palatino"/>
        </w:rPr>
      </w:pPr>
    </w:p>
    <w:p w14:paraId="1E6B247F" w14:textId="77777777" w:rsidR="00602FF5" w:rsidRDefault="00602FF5" w:rsidP="00BA5D8F">
      <w:pPr>
        <w:pStyle w:val="Chapterheading"/>
        <w:rPr>
          <w:rFonts w:ascii="Palatino" w:hAnsi="Palatino"/>
        </w:rPr>
      </w:pPr>
    </w:p>
    <w:p w14:paraId="080B9311" w14:textId="77777777" w:rsidR="00602FF5" w:rsidRDefault="00602FF5" w:rsidP="00BA5D8F">
      <w:pPr>
        <w:pStyle w:val="Chapterheading"/>
        <w:rPr>
          <w:rFonts w:ascii="Palatino" w:hAnsi="Palatino"/>
        </w:rPr>
      </w:pPr>
    </w:p>
    <w:p w14:paraId="3C4B2A7B" w14:textId="77777777" w:rsidR="00602FF5" w:rsidRDefault="00602FF5" w:rsidP="00BA5D8F">
      <w:pPr>
        <w:pStyle w:val="Chapterheading"/>
        <w:rPr>
          <w:rFonts w:ascii="Palatino" w:hAnsi="Palatino"/>
        </w:rPr>
      </w:pPr>
    </w:p>
    <w:p w14:paraId="41E6EE60" w14:textId="77777777" w:rsidR="00602FF5" w:rsidRDefault="00602FF5" w:rsidP="00BA5D8F">
      <w:pPr>
        <w:pStyle w:val="Chapterheading"/>
        <w:rPr>
          <w:rFonts w:ascii="Palatino" w:hAnsi="Palatino"/>
        </w:rPr>
      </w:pPr>
    </w:p>
    <w:p w14:paraId="20A495A2" w14:textId="77777777" w:rsidR="004602E3" w:rsidRDefault="004602E3" w:rsidP="00602FF5">
      <w:pPr>
        <w:pStyle w:val="Chapterheading"/>
        <w:jc w:val="center"/>
        <w:rPr>
          <w:rFonts w:ascii="Palatino" w:hAnsi="Palatino"/>
        </w:rPr>
      </w:pPr>
    </w:p>
    <w:p w14:paraId="62510730" w14:textId="6FF838B6" w:rsidR="00602FF5" w:rsidRDefault="00BA5D8F" w:rsidP="00602FF5">
      <w:pPr>
        <w:pStyle w:val="Chapterheading"/>
        <w:jc w:val="center"/>
        <w:rPr>
          <w:rFonts w:ascii="Palatino" w:hAnsi="Palatino"/>
        </w:rPr>
      </w:pPr>
      <w:r w:rsidRPr="00CC1B58">
        <w:rPr>
          <w:rFonts w:ascii="Palatino" w:hAnsi="Palatino"/>
        </w:rPr>
        <w:t>THE RESURRECTION KNOT</w:t>
      </w:r>
    </w:p>
    <w:p w14:paraId="1724B621" w14:textId="19DD8557" w:rsidR="00BA5D8F" w:rsidRDefault="00602FF5" w:rsidP="00602FF5">
      <w:pPr>
        <w:pStyle w:val="Chapterheading"/>
        <w:jc w:val="center"/>
        <w:rPr>
          <w:rFonts w:ascii="Palatino" w:hAnsi="Palatino"/>
        </w:rPr>
      </w:pPr>
      <w:r>
        <w:rPr>
          <w:rFonts w:ascii="Palatino" w:hAnsi="Palatino"/>
        </w:rPr>
        <w:t>UNEDITED SAMPLE</w:t>
      </w:r>
    </w:p>
    <w:p w14:paraId="7276EC42" w14:textId="78D4E18B" w:rsidR="00602FF5" w:rsidRPr="00602FF5" w:rsidRDefault="00602FF5" w:rsidP="00602FF5">
      <w:pPr>
        <w:pStyle w:val="Chapterheading"/>
        <w:jc w:val="center"/>
        <w:rPr>
          <w:rFonts w:ascii="Palatino" w:hAnsi="Palatino"/>
          <w:sz w:val="24"/>
          <w:szCs w:val="24"/>
        </w:rPr>
      </w:pPr>
      <w:r w:rsidRPr="00602FF5">
        <w:rPr>
          <w:rFonts w:ascii="Palatino" w:hAnsi="Palatino"/>
          <w:sz w:val="24"/>
          <w:szCs w:val="24"/>
        </w:rPr>
        <w:t>Written by Emily Vaughan</w:t>
      </w:r>
    </w:p>
    <w:p w14:paraId="21B78111" w14:textId="77777777" w:rsidR="00BA5D8F" w:rsidRPr="00CC1B58" w:rsidRDefault="00BA5D8F" w:rsidP="00BA5D8F">
      <w:pPr>
        <w:pStyle w:val="Chapterheading"/>
        <w:rPr>
          <w:rFonts w:ascii="Palatino" w:hAnsi="Palatino"/>
        </w:rPr>
      </w:pPr>
    </w:p>
    <w:p w14:paraId="77DC244F" w14:textId="77777777" w:rsidR="00602FF5" w:rsidRDefault="00602FF5" w:rsidP="00BA5D8F">
      <w:pPr>
        <w:pStyle w:val="Chapterheading"/>
        <w:rPr>
          <w:rFonts w:ascii="Palatino" w:hAnsi="Palatino"/>
        </w:rPr>
      </w:pPr>
    </w:p>
    <w:p w14:paraId="1DD91A89" w14:textId="77777777" w:rsidR="00602FF5" w:rsidRDefault="00602FF5" w:rsidP="00BA5D8F">
      <w:pPr>
        <w:pStyle w:val="Chapterheading"/>
        <w:rPr>
          <w:rFonts w:ascii="Palatino" w:hAnsi="Palatino"/>
        </w:rPr>
      </w:pPr>
    </w:p>
    <w:p w14:paraId="033BB3EF" w14:textId="77777777" w:rsidR="00602FF5" w:rsidRDefault="00602FF5" w:rsidP="00BA5D8F">
      <w:pPr>
        <w:pStyle w:val="Chapterheading"/>
        <w:rPr>
          <w:rFonts w:ascii="Palatino" w:hAnsi="Palatino"/>
        </w:rPr>
      </w:pPr>
    </w:p>
    <w:p w14:paraId="575451CC" w14:textId="77777777" w:rsidR="00602FF5" w:rsidRDefault="00602FF5" w:rsidP="00BA5D8F">
      <w:pPr>
        <w:pStyle w:val="Chapterheading"/>
        <w:rPr>
          <w:rFonts w:ascii="Palatino" w:hAnsi="Palatino"/>
        </w:rPr>
      </w:pPr>
    </w:p>
    <w:p w14:paraId="2ACB801C" w14:textId="77777777" w:rsidR="00602FF5" w:rsidRDefault="00602FF5" w:rsidP="00BA5D8F">
      <w:pPr>
        <w:pStyle w:val="Chapterheading"/>
        <w:rPr>
          <w:rFonts w:ascii="Palatino" w:hAnsi="Palatino"/>
        </w:rPr>
      </w:pPr>
    </w:p>
    <w:p w14:paraId="4A0CDD49" w14:textId="77777777" w:rsidR="00602FF5" w:rsidRDefault="00602FF5" w:rsidP="00BA5D8F">
      <w:pPr>
        <w:pStyle w:val="Chapterheading"/>
        <w:rPr>
          <w:rFonts w:ascii="Palatino" w:hAnsi="Palatino"/>
        </w:rPr>
      </w:pPr>
    </w:p>
    <w:p w14:paraId="72A549F4" w14:textId="77777777" w:rsidR="00602FF5" w:rsidRDefault="00602FF5" w:rsidP="00BA5D8F">
      <w:pPr>
        <w:pStyle w:val="Chapterheading"/>
        <w:rPr>
          <w:rFonts w:ascii="Palatino" w:hAnsi="Palatino"/>
        </w:rPr>
      </w:pPr>
    </w:p>
    <w:p w14:paraId="6F4F9628" w14:textId="77777777" w:rsidR="009D4F53" w:rsidRDefault="009D4F53" w:rsidP="009D4F53">
      <w:pPr>
        <w:pStyle w:val="Chapterheading"/>
        <w:spacing w:line="360" w:lineRule="auto"/>
        <w:rPr>
          <w:rFonts w:ascii="Palatino" w:hAnsi="Palatino"/>
          <w:i/>
          <w:iCs/>
        </w:rPr>
      </w:pPr>
    </w:p>
    <w:p w14:paraId="0A7A28F1" w14:textId="3EAC33E4" w:rsidR="00BA5D8F" w:rsidRPr="00CC1B58" w:rsidRDefault="00BA5D8F" w:rsidP="009D4F53">
      <w:pPr>
        <w:pStyle w:val="Chapterheading"/>
        <w:spacing w:line="360" w:lineRule="auto"/>
        <w:rPr>
          <w:rFonts w:ascii="Palatino" w:hAnsi="Palatino"/>
        </w:rPr>
      </w:pPr>
      <w:r w:rsidRPr="009D4F53">
        <w:rPr>
          <w:rFonts w:ascii="Palatino" w:hAnsi="Palatino"/>
          <w:i/>
          <w:iCs/>
        </w:rPr>
        <w:lastRenderedPageBreak/>
        <w:t>Content Warning:</w:t>
      </w:r>
      <w:r w:rsidRPr="00CC1B58">
        <w:rPr>
          <w:rFonts w:ascii="Palatino" w:hAnsi="Palatino"/>
        </w:rPr>
        <w:t xml:space="preserve"> Violence, death, and co</w:t>
      </w:r>
      <w:r w:rsidRPr="00CC1B58">
        <w:rPr>
          <w:rFonts w:ascii="Palatino" w:hAnsi="Palatino"/>
        </w:rPr>
        <w:t>a</w:t>
      </w:r>
      <w:r w:rsidRPr="00CC1B58">
        <w:rPr>
          <w:rFonts w:ascii="Palatino" w:hAnsi="Palatino"/>
        </w:rPr>
        <w:t>rse language. Intended for audiences 16+ years.</w:t>
      </w:r>
    </w:p>
    <w:p w14:paraId="0B816E62" w14:textId="77777777" w:rsidR="00BA5D8F" w:rsidRPr="00CC1B58" w:rsidRDefault="00BA5D8F" w:rsidP="009D4F53">
      <w:pPr>
        <w:pStyle w:val="BodyFullout"/>
        <w:spacing w:line="360" w:lineRule="auto"/>
        <w:rPr>
          <w:rFonts w:ascii="Palatino" w:hAnsi="Palatino"/>
        </w:rPr>
      </w:pPr>
    </w:p>
    <w:p w14:paraId="7F746E5A" w14:textId="5FA99D55" w:rsidR="00BA5D8F" w:rsidRPr="00CC1B58" w:rsidRDefault="00BA5D8F" w:rsidP="009D4F53">
      <w:pPr>
        <w:pStyle w:val="BodyIndented"/>
        <w:spacing w:line="360" w:lineRule="auto"/>
        <w:ind w:firstLine="0"/>
        <w:rPr>
          <w:rFonts w:ascii="Palatino" w:hAnsi="Palatino"/>
        </w:rPr>
      </w:pPr>
      <w:r w:rsidRPr="009D4F53">
        <w:rPr>
          <w:rFonts w:ascii="Palatino" w:hAnsi="Palatino"/>
          <w:i/>
          <w:iCs/>
        </w:rPr>
        <w:t>Note:</w:t>
      </w:r>
      <w:r w:rsidRPr="00CC1B58">
        <w:rPr>
          <w:rFonts w:ascii="Palatino" w:hAnsi="Palatino"/>
        </w:rPr>
        <w:t xml:space="preserve"> This book is heavily derived from Celtic</w:t>
      </w:r>
      <w:r w:rsidRPr="00CC1B58">
        <w:rPr>
          <w:rFonts w:ascii="Palatino" w:hAnsi="Palatino"/>
        </w:rPr>
        <w:t xml:space="preserve"> mythology</w:t>
      </w:r>
      <w:r w:rsidRPr="00CC1B58">
        <w:rPr>
          <w:rFonts w:ascii="Palatino" w:hAnsi="Palatino"/>
        </w:rPr>
        <w:t>, Irish</w:t>
      </w:r>
      <w:r w:rsidRPr="00CC1B58">
        <w:rPr>
          <w:rFonts w:ascii="Palatino" w:hAnsi="Palatino"/>
        </w:rPr>
        <w:t xml:space="preserve"> </w:t>
      </w:r>
      <w:proofErr w:type="gramStart"/>
      <w:r w:rsidRPr="00CC1B58">
        <w:rPr>
          <w:rFonts w:ascii="Palatino" w:hAnsi="Palatino"/>
        </w:rPr>
        <w:t>mythology in particula</w:t>
      </w:r>
      <w:r w:rsidRPr="00CC1B58">
        <w:rPr>
          <w:rFonts w:ascii="Palatino" w:hAnsi="Palatino"/>
        </w:rPr>
        <w:t>r</w:t>
      </w:r>
      <w:r w:rsidR="00602FF5">
        <w:rPr>
          <w:rFonts w:ascii="Palatino" w:hAnsi="Palatino"/>
        </w:rPr>
        <w:t>, so</w:t>
      </w:r>
      <w:proofErr w:type="gramEnd"/>
      <w:r w:rsidR="00602FF5">
        <w:rPr>
          <w:rFonts w:ascii="Palatino" w:hAnsi="Palatino"/>
        </w:rPr>
        <w:t xml:space="preserve"> a lot of the names are used from there</w:t>
      </w:r>
      <w:r w:rsidRPr="00CC1B58">
        <w:rPr>
          <w:rFonts w:ascii="Palatino" w:hAnsi="Palatino"/>
        </w:rPr>
        <w:t>.</w:t>
      </w:r>
      <w:r w:rsidR="00602FF5">
        <w:rPr>
          <w:rFonts w:ascii="Palatino" w:hAnsi="Palatino"/>
        </w:rPr>
        <w:t xml:space="preserve"> Feel free to pronounce them however you want, but </w:t>
      </w:r>
      <w:r w:rsidR="009D4F53">
        <w:rPr>
          <w:rFonts w:ascii="Palatino" w:hAnsi="Palatino"/>
        </w:rPr>
        <w:t xml:space="preserve">I’ve also added </w:t>
      </w:r>
      <w:r w:rsidR="00602FF5">
        <w:rPr>
          <w:rFonts w:ascii="Palatino" w:hAnsi="Palatino"/>
        </w:rPr>
        <w:t>the “correct” pronunciation</w:t>
      </w:r>
      <w:r w:rsidR="009D4F53">
        <w:rPr>
          <w:rFonts w:ascii="Palatino" w:hAnsi="Palatino"/>
        </w:rPr>
        <w:t>s below for those who are interested.</w:t>
      </w:r>
    </w:p>
    <w:p w14:paraId="0EE8A804" w14:textId="293F1CD1" w:rsidR="00CC1B58" w:rsidRPr="00CC1B58" w:rsidRDefault="00CC1B58" w:rsidP="009D4F53">
      <w:pPr>
        <w:pStyle w:val="BodyIndented"/>
        <w:spacing w:line="360" w:lineRule="auto"/>
        <w:ind w:firstLine="0"/>
        <w:rPr>
          <w:rFonts w:ascii="Palatino" w:hAnsi="Palatino"/>
        </w:rPr>
      </w:pPr>
    </w:p>
    <w:p w14:paraId="3BBB2C8A" w14:textId="77777777" w:rsidR="00BA5D8F" w:rsidRPr="00CC1B58" w:rsidRDefault="00BA5D8F" w:rsidP="009D4F53">
      <w:pPr>
        <w:pStyle w:val="Chapterheading"/>
        <w:spacing w:line="360" w:lineRule="auto"/>
        <w:rPr>
          <w:rFonts w:ascii="Palatino" w:hAnsi="Palatino"/>
        </w:rPr>
      </w:pPr>
      <w:r w:rsidRPr="00CC1B58">
        <w:rPr>
          <w:rFonts w:ascii="Palatino" w:hAnsi="Palatino"/>
        </w:rPr>
        <w:t>PRONUNCIATIONS</w:t>
      </w:r>
    </w:p>
    <w:p w14:paraId="16A88D44" w14:textId="77777777" w:rsidR="00BA5D8F" w:rsidRPr="00CC1B58" w:rsidRDefault="00BA5D8F" w:rsidP="009D4F53">
      <w:pPr>
        <w:pStyle w:val="BodyFullout"/>
        <w:spacing w:line="360" w:lineRule="auto"/>
        <w:rPr>
          <w:rFonts w:ascii="Palatino" w:hAnsi="Palatino"/>
          <w:i/>
          <w:iCs/>
        </w:rPr>
      </w:pPr>
      <w:r w:rsidRPr="00CC1B58">
        <w:rPr>
          <w:rFonts w:ascii="Palatino" w:hAnsi="Palatino"/>
          <w:i/>
          <w:iCs/>
        </w:rPr>
        <w:t>Names</w:t>
      </w:r>
    </w:p>
    <w:p w14:paraId="5B402917" w14:textId="77777777" w:rsidR="00BA5D8F" w:rsidRPr="00CC1B58" w:rsidRDefault="00BA5D8F" w:rsidP="009D4F53">
      <w:pPr>
        <w:pStyle w:val="BodyFullout"/>
        <w:spacing w:line="360" w:lineRule="auto"/>
        <w:rPr>
          <w:rFonts w:ascii="Palatino" w:hAnsi="Palatino"/>
        </w:rPr>
      </w:pPr>
      <w:r w:rsidRPr="00CC1B58">
        <w:rPr>
          <w:rFonts w:ascii="Palatino" w:hAnsi="Palatino"/>
        </w:rPr>
        <w:t>Kore (</w:t>
      </w:r>
      <w:proofErr w:type="spellStart"/>
      <w:r w:rsidRPr="00CC1B58">
        <w:rPr>
          <w:rFonts w:ascii="Palatino" w:hAnsi="Palatino"/>
        </w:rPr>
        <w:t>kor</w:t>
      </w:r>
      <w:proofErr w:type="spellEnd"/>
      <w:r w:rsidRPr="00CC1B58">
        <w:rPr>
          <w:rFonts w:ascii="Palatino" w:hAnsi="Palatino"/>
        </w:rPr>
        <w:t>-AH)</w:t>
      </w:r>
    </w:p>
    <w:p w14:paraId="47754AD2"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Carys</w:t>
      </w:r>
      <w:proofErr w:type="spellEnd"/>
      <w:r w:rsidRPr="00CC1B58">
        <w:rPr>
          <w:rFonts w:ascii="Palatino" w:hAnsi="Palatino"/>
        </w:rPr>
        <w:t xml:space="preserve"> (ka-</w:t>
      </w:r>
      <w:proofErr w:type="spellStart"/>
      <w:r w:rsidRPr="00CC1B58">
        <w:rPr>
          <w:rFonts w:ascii="Palatino" w:hAnsi="Palatino"/>
        </w:rPr>
        <w:t>RIS</w:t>
      </w:r>
      <w:proofErr w:type="spellEnd"/>
      <w:r w:rsidRPr="00CC1B58">
        <w:rPr>
          <w:rFonts w:ascii="Palatino" w:hAnsi="Palatino"/>
        </w:rPr>
        <w:t>)</w:t>
      </w:r>
    </w:p>
    <w:p w14:paraId="79C4309A" w14:textId="77777777" w:rsidR="00BA5D8F" w:rsidRPr="00CC1B58" w:rsidRDefault="00BA5D8F" w:rsidP="009D4F53">
      <w:pPr>
        <w:pStyle w:val="BodyIndented"/>
        <w:spacing w:line="360" w:lineRule="auto"/>
        <w:ind w:firstLine="0"/>
        <w:rPr>
          <w:rFonts w:ascii="Palatino" w:hAnsi="Palatino"/>
        </w:rPr>
      </w:pPr>
      <w:r w:rsidRPr="00CC1B58">
        <w:rPr>
          <w:rFonts w:ascii="Palatino" w:hAnsi="Palatino"/>
        </w:rPr>
        <w:t>Niassa (NEE-as-</w:t>
      </w:r>
      <w:proofErr w:type="spellStart"/>
      <w:r w:rsidRPr="00CC1B58">
        <w:rPr>
          <w:rFonts w:ascii="Palatino" w:hAnsi="Palatino"/>
        </w:rPr>
        <w:t>sah</w:t>
      </w:r>
      <w:proofErr w:type="spellEnd"/>
      <w:r w:rsidRPr="00CC1B58">
        <w:rPr>
          <w:rFonts w:ascii="Palatino" w:hAnsi="Palatino"/>
        </w:rPr>
        <w:t>)</w:t>
      </w:r>
    </w:p>
    <w:p w14:paraId="76898DBC"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Ríoghnach</w:t>
      </w:r>
      <w:proofErr w:type="spellEnd"/>
      <w:r w:rsidRPr="00CC1B58">
        <w:rPr>
          <w:rFonts w:ascii="Palatino" w:hAnsi="Palatino"/>
        </w:rPr>
        <w:t xml:space="preserve"> (</w:t>
      </w:r>
      <w:proofErr w:type="spellStart"/>
      <w:r w:rsidRPr="00CC1B58">
        <w:rPr>
          <w:rFonts w:ascii="Palatino" w:hAnsi="Palatino"/>
        </w:rPr>
        <w:t>REE</w:t>
      </w:r>
      <w:proofErr w:type="spellEnd"/>
      <w:r w:rsidRPr="00CC1B58">
        <w:rPr>
          <w:rFonts w:ascii="Palatino" w:hAnsi="Palatino"/>
        </w:rPr>
        <w:t>-oh-nah)</w:t>
      </w:r>
    </w:p>
    <w:p w14:paraId="160F6700"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Tychon</w:t>
      </w:r>
      <w:proofErr w:type="spellEnd"/>
      <w:r w:rsidRPr="00CC1B58">
        <w:rPr>
          <w:rFonts w:ascii="Palatino" w:hAnsi="Palatino"/>
        </w:rPr>
        <w:t xml:space="preserve"> (TIE-</w:t>
      </w:r>
      <w:proofErr w:type="spellStart"/>
      <w:r w:rsidRPr="00CC1B58">
        <w:rPr>
          <w:rFonts w:ascii="Palatino" w:hAnsi="Palatino"/>
        </w:rPr>
        <w:t>kon</w:t>
      </w:r>
      <w:proofErr w:type="spellEnd"/>
      <w:r w:rsidRPr="00CC1B58">
        <w:rPr>
          <w:rFonts w:ascii="Palatino" w:hAnsi="Palatino"/>
        </w:rPr>
        <w:t>)</w:t>
      </w:r>
    </w:p>
    <w:p w14:paraId="67EF2EA8" w14:textId="77777777" w:rsidR="00BA5D8F" w:rsidRPr="00CC1B58" w:rsidRDefault="00BA5D8F" w:rsidP="009D4F53">
      <w:pPr>
        <w:pStyle w:val="BodyIndented"/>
        <w:spacing w:line="360" w:lineRule="auto"/>
        <w:ind w:firstLine="0"/>
        <w:rPr>
          <w:rFonts w:ascii="Palatino" w:hAnsi="Palatino"/>
        </w:rPr>
      </w:pPr>
      <w:r w:rsidRPr="00CC1B58">
        <w:rPr>
          <w:rFonts w:ascii="Palatino" w:hAnsi="Palatino"/>
        </w:rPr>
        <w:t>Drusus (DREW-sus)</w:t>
      </w:r>
    </w:p>
    <w:p w14:paraId="5DDDE40E"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Cyneward</w:t>
      </w:r>
      <w:proofErr w:type="spellEnd"/>
      <w:r w:rsidRPr="00CC1B58">
        <w:rPr>
          <w:rFonts w:ascii="Palatino" w:hAnsi="Palatino"/>
        </w:rPr>
        <w:t xml:space="preserve"> (KIN-ward)</w:t>
      </w:r>
    </w:p>
    <w:p w14:paraId="2482E50C"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Zosime</w:t>
      </w:r>
      <w:proofErr w:type="spellEnd"/>
      <w:r w:rsidRPr="00CC1B58">
        <w:rPr>
          <w:rFonts w:ascii="Palatino" w:hAnsi="Palatino"/>
        </w:rPr>
        <w:t xml:space="preserve"> (ZO-see-mee)</w:t>
      </w:r>
    </w:p>
    <w:p w14:paraId="4C99CFC8"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Fiacha</w:t>
      </w:r>
      <w:proofErr w:type="spellEnd"/>
      <w:r w:rsidRPr="00CC1B58">
        <w:rPr>
          <w:rFonts w:ascii="Palatino" w:hAnsi="Palatino"/>
        </w:rPr>
        <w:t xml:space="preserve"> (fee-</w:t>
      </w:r>
      <w:proofErr w:type="spellStart"/>
      <w:r w:rsidRPr="00CC1B58">
        <w:rPr>
          <w:rFonts w:ascii="Palatino" w:hAnsi="Palatino"/>
        </w:rPr>
        <w:t>OCK</w:t>
      </w:r>
      <w:proofErr w:type="spellEnd"/>
      <w:r w:rsidRPr="00CC1B58">
        <w:rPr>
          <w:rFonts w:ascii="Palatino" w:hAnsi="Palatino"/>
        </w:rPr>
        <w:t>-a)</w:t>
      </w:r>
    </w:p>
    <w:p w14:paraId="43C4FE01"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Áine</w:t>
      </w:r>
      <w:proofErr w:type="spellEnd"/>
      <w:r w:rsidRPr="00CC1B58">
        <w:rPr>
          <w:rFonts w:ascii="Palatino" w:hAnsi="Palatino"/>
        </w:rPr>
        <w:t xml:space="preserve"> (</w:t>
      </w:r>
      <w:proofErr w:type="spellStart"/>
      <w:r w:rsidRPr="00CC1B58">
        <w:rPr>
          <w:rFonts w:ascii="Palatino" w:hAnsi="Palatino"/>
        </w:rPr>
        <w:t>AHN</w:t>
      </w:r>
      <w:proofErr w:type="spellEnd"/>
      <w:r w:rsidRPr="00CC1B58">
        <w:rPr>
          <w:rFonts w:ascii="Palatino" w:hAnsi="Palatino"/>
        </w:rPr>
        <w:t>-yah)</w:t>
      </w:r>
    </w:p>
    <w:p w14:paraId="775137BD"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Gobhan</w:t>
      </w:r>
      <w:proofErr w:type="spellEnd"/>
      <w:r w:rsidRPr="00CC1B58">
        <w:rPr>
          <w:rFonts w:ascii="Palatino" w:hAnsi="Palatino"/>
        </w:rPr>
        <w:t xml:space="preserve"> (GOH-van)</w:t>
      </w:r>
    </w:p>
    <w:p w14:paraId="01D44387"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Caiside</w:t>
      </w:r>
      <w:proofErr w:type="spellEnd"/>
      <w:r w:rsidRPr="00CC1B58">
        <w:rPr>
          <w:rFonts w:ascii="Palatino" w:hAnsi="Palatino"/>
        </w:rPr>
        <w:t xml:space="preserve"> (KAW-</w:t>
      </w:r>
      <w:proofErr w:type="spellStart"/>
      <w:r w:rsidRPr="00CC1B58">
        <w:rPr>
          <w:rFonts w:ascii="Palatino" w:hAnsi="Palatino"/>
        </w:rPr>
        <w:t>shi</w:t>
      </w:r>
      <w:proofErr w:type="spellEnd"/>
      <w:r w:rsidRPr="00CC1B58">
        <w:rPr>
          <w:rFonts w:ascii="Palatino" w:hAnsi="Palatino"/>
        </w:rPr>
        <w:t>-da)</w:t>
      </w:r>
    </w:p>
    <w:p w14:paraId="472F3AE1"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Áed</w:t>
      </w:r>
      <w:proofErr w:type="spellEnd"/>
      <w:r w:rsidRPr="00CC1B58">
        <w:rPr>
          <w:rFonts w:ascii="Palatino" w:hAnsi="Palatino"/>
        </w:rPr>
        <w:t xml:space="preserve"> (EYE-</w:t>
      </w:r>
      <w:proofErr w:type="spellStart"/>
      <w:r w:rsidRPr="00CC1B58">
        <w:rPr>
          <w:rFonts w:ascii="Palatino" w:hAnsi="Palatino"/>
        </w:rPr>
        <w:t>th</w:t>
      </w:r>
      <w:proofErr w:type="spellEnd"/>
      <w:r w:rsidRPr="00CC1B58">
        <w:rPr>
          <w:rFonts w:ascii="Palatino" w:hAnsi="Palatino"/>
        </w:rPr>
        <w:t>)</w:t>
      </w:r>
    </w:p>
    <w:p w14:paraId="79F2A35A" w14:textId="77777777" w:rsidR="00BA5D8F" w:rsidRPr="00CC1B58" w:rsidRDefault="00BA5D8F" w:rsidP="009D4F53">
      <w:pPr>
        <w:pStyle w:val="BodyIndented"/>
        <w:spacing w:line="360" w:lineRule="auto"/>
        <w:ind w:firstLine="0"/>
        <w:rPr>
          <w:rFonts w:ascii="Palatino" w:hAnsi="Palatino"/>
        </w:rPr>
      </w:pPr>
      <w:r w:rsidRPr="00CC1B58">
        <w:rPr>
          <w:rFonts w:ascii="Palatino" w:hAnsi="Palatino"/>
        </w:rPr>
        <w:t>Conchobar (KON-ko-bar)</w:t>
      </w:r>
    </w:p>
    <w:p w14:paraId="6C71ADD3"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Bréanainn</w:t>
      </w:r>
      <w:proofErr w:type="spellEnd"/>
      <w:r w:rsidRPr="00CC1B58">
        <w:rPr>
          <w:rFonts w:ascii="Palatino" w:hAnsi="Palatino"/>
        </w:rPr>
        <w:t xml:space="preserve"> (BREN-an)</w:t>
      </w:r>
    </w:p>
    <w:p w14:paraId="60267ADA"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Círith</w:t>
      </w:r>
      <w:proofErr w:type="spellEnd"/>
      <w:r w:rsidRPr="00CC1B58">
        <w:rPr>
          <w:rFonts w:ascii="Palatino" w:hAnsi="Palatino"/>
        </w:rPr>
        <w:t xml:space="preserve"> (</w:t>
      </w:r>
      <w:proofErr w:type="spellStart"/>
      <w:r w:rsidRPr="00CC1B58">
        <w:rPr>
          <w:rFonts w:ascii="Palatino" w:hAnsi="Palatino"/>
        </w:rPr>
        <w:t>KEER-ith</w:t>
      </w:r>
      <w:proofErr w:type="spellEnd"/>
      <w:r w:rsidRPr="00CC1B58">
        <w:rPr>
          <w:rFonts w:ascii="Palatino" w:hAnsi="Palatino"/>
        </w:rPr>
        <w:t>)</w:t>
      </w:r>
    </w:p>
    <w:p w14:paraId="3F43D922"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Eirenaios</w:t>
      </w:r>
      <w:proofErr w:type="spellEnd"/>
      <w:r w:rsidRPr="00CC1B58">
        <w:rPr>
          <w:rFonts w:ascii="Palatino" w:hAnsi="Palatino"/>
        </w:rPr>
        <w:t xml:space="preserve"> (EYE-ren-eh-</w:t>
      </w:r>
      <w:proofErr w:type="spellStart"/>
      <w:r w:rsidRPr="00CC1B58">
        <w:rPr>
          <w:rFonts w:ascii="Palatino" w:hAnsi="Palatino"/>
        </w:rPr>
        <w:t>os</w:t>
      </w:r>
      <w:proofErr w:type="spellEnd"/>
      <w:r w:rsidRPr="00CC1B58">
        <w:rPr>
          <w:rFonts w:ascii="Palatino" w:hAnsi="Palatino"/>
        </w:rPr>
        <w:t>)</w:t>
      </w:r>
    </w:p>
    <w:p w14:paraId="28EDC252"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Nuallán</w:t>
      </w:r>
      <w:proofErr w:type="spellEnd"/>
      <w:r w:rsidRPr="00CC1B58">
        <w:rPr>
          <w:rFonts w:ascii="Palatino" w:hAnsi="Palatino"/>
        </w:rPr>
        <w:t xml:space="preserve"> (</w:t>
      </w:r>
      <w:proofErr w:type="spellStart"/>
      <w:r w:rsidRPr="00CC1B58">
        <w:rPr>
          <w:rFonts w:ascii="Palatino" w:hAnsi="Palatino"/>
        </w:rPr>
        <w:t>NOO</w:t>
      </w:r>
      <w:proofErr w:type="spellEnd"/>
      <w:r w:rsidRPr="00CC1B58">
        <w:rPr>
          <w:rFonts w:ascii="Palatino" w:hAnsi="Palatino"/>
        </w:rPr>
        <w:t>-uh-lawn)</w:t>
      </w:r>
    </w:p>
    <w:p w14:paraId="44449CE1"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Ceadda</w:t>
      </w:r>
      <w:proofErr w:type="spellEnd"/>
      <w:r w:rsidRPr="00CC1B58">
        <w:rPr>
          <w:rFonts w:ascii="Palatino" w:hAnsi="Palatino"/>
        </w:rPr>
        <w:t xml:space="preserve"> (CHAD-duh)</w:t>
      </w:r>
    </w:p>
    <w:p w14:paraId="17433C75"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Egill</w:t>
      </w:r>
      <w:proofErr w:type="spellEnd"/>
      <w:r w:rsidRPr="00CC1B58">
        <w:rPr>
          <w:rFonts w:ascii="Palatino" w:hAnsi="Palatino"/>
        </w:rPr>
        <w:t xml:space="preserve"> (EH-</w:t>
      </w:r>
      <w:proofErr w:type="spellStart"/>
      <w:r w:rsidRPr="00CC1B58">
        <w:rPr>
          <w:rFonts w:ascii="Palatino" w:hAnsi="Palatino"/>
        </w:rPr>
        <w:t>gil</w:t>
      </w:r>
      <w:proofErr w:type="spellEnd"/>
      <w:r w:rsidRPr="00CC1B58">
        <w:rPr>
          <w:rFonts w:ascii="Palatino" w:hAnsi="Palatino"/>
        </w:rPr>
        <w:t>)</w:t>
      </w:r>
    </w:p>
    <w:p w14:paraId="09730A62"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Oisíne</w:t>
      </w:r>
      <w:proofErr w:type="spellEnd"/>
      <w:r w:rsidRPr="00CC1B58">
        <w:rPr>
          <w:rFonts w:ascii="Palatino" w:hAnsi="Palatino"/>
        </w:rPr>
        <w:t xml:space="preserve"> (aw-SHEEN-uh)</w:t>
      </w:r>
    </w:p>
    <w:p w14:paraId="1D61F5B8" w14:textId="77777777" w:rsidR="00BA5D8F" w:rsidRPr="00CC1B58" w:rsidRDefault="00BA5D8F" w:rsidP="009D4F53">
      <w:pPr>
        <w:spacing w:line="360" w:lineRule="auto"/>
        <w:rPr>
          <w:rFonts w:ascii="Palatino" w:hAnsi="Palatino"/>
        </w:rPr>
      </w:pPr>
    </w:p>
    <w:p w14:paraId="521C5C73" w14:textId="77777777" w:rsidR="00BA5D8F" w:rsidRPr="00CC1B58" w:rsidRDefault="00BA5D8F" w:rsidP="009D4F53">
      <w:pPr>
        <w:spacing w:line="360" w:lineRule="auto"/>
        <w:rPr>
          <w:rFonts w:ascii="Palatino" w:hAnsi="Palatino"/>
        </w:rPr>
      </w:pPr>
    </w:p>
    <w:p w14:paraId="2631C6F6" w14:textId="77777777" w:rsidR="00EF59AE" w:rsidRDefault="00EF59AE" w:rsidP="009D4F53">
      <w:pPr>
        <w:pStyle w:val="BodyFullout"/>
        <w:spacing w:line="360" w:lineRule="auto"/>
        <w:rPr>
          <w:rFonts w:ascii="Palatino" w:hAnsi="Palatino"/>
          <w:i/>
          <w:iCs/>
        </w:rPr>
      </w:pPr>
    </w:p>
    <w:p w14:paraId="251381FE" w14:textId="20EC597D" w:rsidR="00BA5D8F" w:rsidRPr="00CC1B58" w:rsidRDefault="00BA5D8F" w:rsidP="009D4F53">
      <w:pPr>
        <w:pStyle w:val="BodyFullout"/>
        <w:spacing w:line="360" w:lineRule="auto"/>
        <w:rPr>
          <w:rFonts w:ascii="Palatino" w:hAnsi="Palatino"/>
          <w:i/>
          <w:iCs/>
        </w:rPr>
      </w:pPr>
      <w:r w:rsidRPr="00CC1B58">
        <w:rPr>
          <w:rFonts w:ascii="Palatino" w:hAnsi="Palatino"/>
          <w:i/>
          <w:iCs/>
        </w:rPr>
        <w:lastRenderedPageBreak/>
        <w:t>Other</w:t>
      </w:r>
    </w:p>
    <w:p w14:paraId="786EBB6C" w14:textId="77777777" w:rsidR="00BA5D8F" w:rsidRPr="00CC1B58" w:rsidRDefault="00BA5D8F" w:rsidP="009D4F53">
      <w:pPr>
        <w:pStyle w:val="BodyIndented"/>
        <w:spacing w:line="360" w:lineRule="auto"/>
        <w:ind w:firstLine="0"/>
        <w:rPr>
          <w:rFonts w:ascii="Palatino" w:hAnsi="Palatino"/>
        </w:rPr>
      </w:pPr>
      <w:r w:rsidRPr="00CC1B58">
        <w:rPr>
          <w:rFonts w:ascii="Palatino" w:hAnsi="Palatino"/>
        </w:rPr>
        <w:t>Macha (MAK-a)</w:t>
      </w:r>
    </w:p>
    <w:p w14:paraId="4B190962"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Badh</w:t>
      </w:r>
      <w:proofErr w:type="spellEnd"/>
      <w:r w:rsidRPr="00CC1B58">
        <w:rPr>
          <w:rFonts w:ascii="Palatino" w:hAnsi="Palatino"/>
        </w:rPr>
        <w:t xml:space="preserve"> (BATH)</w:t>
      </w:r>
    </w:p>
    <w:p w14:paraId="1A89C4DA"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Nemain</w:t>
      </w:r>
      <w:proofErr w:type="spellEnd"/>
      <w:r w:rsidRPr="00CC1B58">
        <w:rPr>
          <w:rFonts w:ascii="Palatino" w:hAnsi="Palatino"/>
        </w:rPr>
        <w:t xml:space="preserve"> (NEV-an)</w:t>
      </w:r>
    </w:p>
    <w:p w14:paraId="3251A747"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Bóand</w:t>
      </w:r>
      <w:proofErr w:type="spellEnd"/>
      <w:r w:rsidRPr="00CC1B58">
        <w:rPr>
          <w:rFonts w:ascii="Palatino" w:hAnsi="Palatino"/>
        </w:rPr>
        <w:t xml:space="preserve"> (BOW-</w:t>
      </w:r>
      <w:proofErr w:type="spellStart"/>
      <w:r w:rsidRPr="00CC1B58">
        <w:rPr>
          <w:rFonts w:ascii="Palatino" w:hAnsi="Palatino"/>
        </w:rPr>
        <w:t>anth</w:t>
      </w:r>
      <w:proofErr w:type="spellEnd"/>
      <w:r w:rsidRPr="00CC1B58">
        <w:rPr>
          <w:rFonts w:ascii="Palatino" w:hAnsi="Palatino"/>
        </w:rPr>
        <w:t>)</w:t>
      </w:r>
    </w:p>
    <w:p w14:paraId="018B1E99"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Nauda</w:t>
      </w:r>
      <w:proofErr w:type="spellEnd"/>
      <w:r w:rsidRPr="00CC1B58">
        <w:rPr>
          <w:rFonts w:ascii="Palatino" w:hAnsi="Palatino"/>
        </w:rPr>
        <w:t xml:space="preserve"> (</w:t>
      </w:r>
      <w:proofErr w:type="spellStart"/>
      <w:r w:rsidRPr="00CC1B58">
        <w:rPr>
          <w:rFonts w:ascii="Palatino" w:hAnsi="Palatino"/>
        </w:rPr>
        <w:t>NOOTH</w:t>
      </w:r>
      <w:proofErr w:type="spellEnd"/>
      <w:r w:rsidRPr="00CC1B58">
        <w:rPr>
          <w:rFonts w:ascii="Palatino" w:hAnsi="Palatino"/>
        </w:rPr>
        <w:t>-ah)</w:t>
      </w:r>
    </w:p>
    <w:p w14:paraId="512171DA" w14:textId="77777777" w:rsidR="00BA5D8F" w:rsidRPr="00CC1B58" w:rsidRDefault="00BA5D8F" w:rsidP="009D4F53">
      <w:pPr>
        <w:pStyle w:val="BodyIndented"/>
        <w:spacing w:line="360" w:lineRule="auto"/>
        <w:ind w:firstLine="0"/>
        <w:rPr>
          <w:rFonts w:ascii="Palatino" w:hAnsi="Palatino"/>
        </w:rPr>
      </w:pPr>
      <w:proofErr w:type="spellStart"/>
      <w:r w:rsidRPr="00CC1B58">
        <w:rPr>
          <w:rFonts w:ascii="Palatino" w:hAnsi="Palatino"/>
        </w:rPr>
        <w:t>Elcmar</w:t>
      </w:r>
      <w:proofErr w:type="spellEnd"/>
      <w:r w:rsidRPr="00CC1B58">
        <w:rPr>
          <w:rFonts w:ascii="Palatino" w:hAnsi="Palatino"/>
        </w:rPr>
        <w:t xml:space="preserve"> (</w:t>
      </w:r>
      <w:proofErr w:type="spellStart"/>
      <w:r w:rsidRPr="00CC1B58">
        <w:rPr>
          <w:rFonts w:ascii="Palatino" w:hAnsi="Palatino"/>
        </w:rPr>
        <w:t>ELG</w:t>
      </w:r>
      <w:proofErr w:type="spellEnd"/>
      <w:r w:rsidRPr="00CC1B58">
        <w:rPr>
          <w:rFonts w:ascii="Palatino" w:hAnsi="Palatino"/>
        </w:rPr>
        <w:t>-var)</w:t>
      </w:r>
    </w:p>
    <w:p w14:paraId="5886EAC3" w14:textId="5735A86A" w:rsidR="004602E3" w:rsidRDefault="00BA5D8F" w:rsidP="00092C45">
      <w:pPr>
        <w:pStyle w:val="BodyIndented"/>
        <w:spacing w:line="360" w:lineRule="auto"/>
        <w:ind w:firstLine="0"/>
        <w:rPr>
          <w:rFonts w:ascii="Palatino" w:hAnsi="Palatino"/>
        </w:rPr>
      </w:pPr>
      <w:r w:rsidRPr="00CC1B58">
        <w:rPr>
          <w:rFonts w:ascii="Palatino" w:hAnsi="Palatino"/>
        </w:rPr>
        <w:t xml:space="preserve">Dian </w:t>
      </w:r>
      <w:proofErr w:type="spellStart"/>
      <w:r w:rsidRPr="00CC1B58">
        <w:rPr>
          <w:rFonts w:ascii="Palatino" w:hAnsi="Palatino"/>
        </w:rPr>
        <w:t>Cécht</w:t>
      </w:r>
      <w:proofErr w:type="spellEnd"/>
      <w:r w:rsidRPr="00CC1B58">
        <w:rPr>
          <w:rFonts w:ascii="Palatino" w:hAnsi="Palatino"/>
        </w:rPr>
        <w:t xml:space="preserve"> (DEE-an </w:t>
      </w:r>
      <w:proofErr w:type="spellStart"/>
      <w:r w:rsidRPr="00CC1B58">
        <w:rPr>
          <w:rFonts w:ascii="Palatino" w:hAnsi="Palatino"/>
        </w:rPr>
        <w:t>KEH-cht</w:t>
      </w:r>
      <w:proofErr w:type="spellEnd"/>
      <w:r w:rsidRPr="00CC1B58">
        <w:rPr>
          <w:rFonts w:ascii="Palatino" w:hAnsi="Palatino"/>
        </w:rPr>
        <w:t>)</w:t>
      </w:r>
      <w:r w:rsidRPr="00CC1B58">
        <w:rPr>
          <w:rFonts w:ascii="Palatino" w:hAnsi="Palatino"/>
        </w:rPr>
        <w:br w:type="page"/>
      </w:r>
    </w:p>
    <w:p w14:paraId="274DAAFE" w14:textId="77777777" w:rsidR="00092C45" w:rsidRDefault="00092C45" w:rsidP="004602E3">
      <w:pPr>
        <w:pStyle w:val="Chapterheading"/>
        <w:spacing w:line="360" w:lineRule="auto"/>
        <w:jc w:val="center"/>
        <w:rPr>
          <w:rFonts w:ascii="Palatino" w:hAnsi="Palatino"/>
        </w:rPr>
      </w:pPr>
    </w:p>
    <w:p w14:paraId="5E71F1B5" w14:textId="408AC8FF" w:rsidR="004602E3" w:rsidRDefault="00BA5D8F" w:rsidP="004602E3">
      <w:pPr>
        <w:pStyle w:val="Chapterheading"/>
        <w:spacing w:line="360" w:lineRule="auto"/>
        <w:jc w:val="center"/>
        <w:rPr>
          <w:rFonts w:ascii="Palatino" w:hAnsi="Palatino"/>
        </w:rPr>
      </w:pPr>
      <w:r w:rsidRPr="00CC1B58">
        <w:rPr>
          <w:rFonts w:ascii="Palatino" w:hAnsi="Palatino"/>
        </w:rPr>
        <w:t>CHAPTER ONE</w:t>
      </w:r>
    </w:p>
    <w:p w14:paraId="4D7F28B8" w14:textId="77777777" w:rsidR="004602E3" w:rsidRPr="004602E3" w:rsidRDefault="004602E3" w:rsidP="004602E3">
      <w:pPr>
        <w:pStyle w:val="Chapterheading"/>
        <w:spacing w:line="360" w:lineRule="auto"/>
        <w:jc w:val="center"/>
        <w:rPr>
          <w:rFonts w:ascii="Palatino" w:hAnsi="Palatino"/>
        </w:rPr>
      </w:pPr>
    </w:p>
    <w:p w14:paraId="3FB1CEF1" w14:textId="77777777" w:rsidR="00BA5D8F" w:rsidRPr="00CC1B58" w:rsidRDefault="00BA5D8F" w:rsidP="00BF7A3F">
      <w:pPr>
        <w:pStyle w:val="BodyIndented"/>
        <w:spacing w:line="360" w:lineRule="auto"/>
        <w:ind w:firstLine="0"/>
        <w:rPr>
          <w:rFonts w:ascii="Palatino" w:hAnsi="Palatino"/>
        </w:rPr>
      </w:pPr>
      <w:r w:rsidRPr="00CC1B58">
        <w:rPr>
          <w:rFonts w:ascii="Palatino" w:hAnsi="Palatino"/>
        </w:rPr>
        <w:t xml:space="preserve">I don’t really see the need to write this down, but the others think it’s a good idea, that the people of </w:t>
      </w:r>
      <w:proofErr w:type="spellStart"/>
      <w:r w:rsidRPr="00CC1B58">
        <w:rPr>
          <w:rFonts w:ascii="Palatino" w:hAnsi="Palatino"/>
        </w:rPr>
        <w:t>Anandia</w:t>
      </w:r>
      <w:proofErr w:type="spellEnd"/>
      <w:r w:rsidRPr="00CC1B58">
        <w:rPr>
          <w:rFonts w:ascii="Palatino" w:hAnsi="Palatino"/>
        </w:rPr>
        <w:t xml:space="preserve"> should know what really happened. I don’t really </w:t>
      </w:r>
      <w:proofErr w:type="gramStart"/>
      <w:r w:rsidRPr="00CC1B58">
        <w:rPr>
          <w:rFonts w:ascii="Palatino" w:hAnsi="Palatino"/>
        </w:rPr>
        <w:t>give a shit</w:t>
      </w:r>
      <w:proofErr w:type="gramEnd"/>
      <w:r w:rsidRPr="00CC1B58">
        <w:rPr>
          <w:rFonts w:ascii="Palatino" w:hAnsi="Palatino"/>
        </w:rPr>
        <w:t xml:space="preserve"> what people know or don’t know, but if it keeps the others happy, so be it.</w:t>
      </w:r>
    </w:p>
    <w:p w14:paraId="421D3D09" w14:textId="4705460E" w:rsidR="00C325DC" w:rsidRPr="00CC1B58" w:rsidRDefault="00BA5D8F" w:rsidP="00C325DC">
      <w:pPr>
        <w:pStyle w:val="BodyIndented"/>
        <w:spacing w:line="360" w:lineRule="auto"/>
        <w:rPr>
          <w:rFonts w:ascii="Palatino" w:hAnsi="Palatino"/>
        </w:rPr>
      </w:pPr>
      <w:r w:rsidRPr="00CC1B58">
        <w:rPr>
          <w:rFonts w:ascii="Palatino" w:hAnsi="Palatino"/>
        </w:rPr>
        <w:t>There are any number of places where I can start this story: the day my parents died when I was just a baby, the day my aunt, Kore, finally came and got me from the orphanage when I was six, or the day I realised what she was doing to me was changing me, making me stronger and more powerful. But I’m going to start it after all that. I’m going to start it at the beginning of the end.</w:t>
      </w:r>
    </w:p>
    <w:p w14:paraId="3760681C" w14:textId="77777777" w:rsidR="00BA5D8F" w:rsidRPr="00CC1B58" w:rsidRDefault="00BA5D8F" w:rsidP="00BF7A3F">
      <w:pPr>
        <w:pStyle w:val="BodyIndented"/>
        <w:spacing w:line="360" w:lineRule="auto"/>
        <w:ind w:firstLine="0"/>
        <w:rPr>
          <w:rFonts w:ascii="Palatino" w:hAnsi="Palatino"/>
        </w:rPr>
      </w:pPr>
    </w:p>
    <w:p w14:paraId="0886C062" w14:textId="77777777" w:rsidR="00BA5D8F" w:rsidRPr="00CC1B58" w:rsidRDefault="00BA5D8F" w:rsidP="00BF7A3F">
      <w:pPr>
        <w:pStyle w:val="BodyIndented"/>
        <w:spacing w:line="360" w:lineRule="auto"/>
        <w:ind w:firstLine="0"/>
        <w:rPr>
          <w:rFonts w:ascii="Palatino" w:hAnsi="Palatino"/>
        </w:rPr>
      </w:pPr>
      <w:r w:rsidRPr="00CC1B58">
        <w:rPr>
          <w:rFonts w:ascii="Palatino" w:hAnsi="Palatino"/>
        </w:rPr>
        <w:t>I didn’t see the knife coming, but I should have. Things always went flying whenever Kore and I argued, which was pretty much all the time. One of the cons of having two volatile witches cooped up in a small space, I guess.</w:t>
      </w:r>
    </w:p>
    <w:p w14:paraId="348F2AA5" w14:textId="77777777" w:rsidR="00BA5D8F" w:rsidRPr="00CC1B58" w:rsidRDefault="00BA5D8F" w:rsidP="00BF7A3F">
      <w:pPr>
        <w:pStyle w:val="BodyIndented"/>
        <w:spacing w:line="360" w:lineRule="auto"/>
        <w:rPr>
          <w:rFonts w:ascii="Palatino" w:hAnsi="Palatino"/>
        </w:rPr>
      </w:pPr>
      <w:r w:rsidRPr="00CC1B58">
        <w:rPr>
          <w:rFonts w:ascii="Palatino" w:hAnsi="Palatino"/>
        </w:rPr>
        <w:t>I may not have seen the knife coming, but I felt it when it hit. Pressure reverberated through my torso. It felt so much like a blow I thought I must have taken a heavy box or jar to the chest, but when I looked down a knife was lodged there. I recognised it, of course; it was one of the knives we used for root cutting, with a serrated five-inch blade and a hooked handle made of oak.</w:t>
      </w:r>
    </w:p>
    <w:p w14:paraId="7363DADF"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A tingle that felt a little like the time I accidentally touched an electric fence worked its way through my chest. A throbbing heat that felt like it was branding me followed. I sucked in a desperate breath, surprised when my lungs actually expanded to take the oxygen—the only other time I’d taken a knife to the heart, everything had gotten </w:t>
      </w:r>
      <w:proofErr w:type="gramStart"/>
      <w:r w:rsidRPr="00CC1B58">
        <w:rPr>
          <w:rFonts w:ascii="Palatino" w:hAnsi="Palatino"/>
        </w:rPr>
        <w:t>tight</w:t>
      </w:r>
      <w:proofErr w:type="gramEnd"/>
      <w:r w:rsidRPr="00CC1B58">
        <w:rPr>
          <w:rFonts w:ascii="Palatino" w:hAnsi="Palatino"/>
        </w:rPr>
        <w:t xml:space="preserve"> and nothing would move until I passed out. The relief that my lungs still worked was short-lived though, because with each breath I took the blade ground against bone and the heat became a throbbing that got worse and worse, until all I could see and </w:t>
      </w:r>
      <w:proofErr w:type="gramStart"/>
      <w:r w:rsidRPr="00CC1B58">
        <w:rPr>
          <w:rFonts w:ascii="Palatino" w:hAnsi="Palatino"/>
        </w:rPr>
        <w:t>hear</w:t>
      </w:r>
      <w:proofErr w:type="gramEnd"/>
      <w:r w:rsidRPr="00CC1B58">
        <w:rPr>
          <w:rFonts w:ascii="Palatino" w:hAnsi="Palatino"/>
        </w:rPr>
        <w:t xml:space="preserve"> and taste was pain.</w:t>
      </w:r>
    </w:p>
    <w:p w14:paraId="58D0A288" w14:textId="77777777" w:rsidR="00BA5D8F" w:rsidRPr="00CC1B58" w:rsidRDefault="00BA5D8F" w:rsidP="00BF7A3F">
      <w:pPr>
        <w:pStyle w:val="BodyIndented"/>
        <w:spacing w:line="360" w:lineRule="auto"/>
        <w:rPr>
          <w:rFonts w:ascii="Palatino" w:hAnsi="Palatino"/>
        </w:rPr>
      </w:pPr>
      <w:r w:rsidRPr="00CC1B58">
        <w:rPr>
          <w:rFonts w:ascii="Palatino" w:hAnsi="Palatino"/>
        </w:rPr>
        <w:t>It was like being trapped in the winds of a hurricane—the more painful it got, the more I tried to breath, which only added to the pain because it made the knife move inside of me. I grasped for something—anything—that I could use to break through the pain, to hold on to as I tried to cling to life, but my bloodied hands just slipped over the floorboards. My mind didn’t even register that I’d somehow fallen to the floor, even as my fingernails scraped against the grainy wood beneath me.</w:t>
      </w:r>
    </w:p>
    <w:p w14:paraId="56F82F9E" w14:textId="77777777" w:rsidR="00BA5D8F" w:rsidRPr="00CC1B58" w:rsidRDefault="00BA5D8F" w:rsidP="00BF7A3F">
      <w:pPr>
        <w:pStyle w:val="BodyIndented"/>
        <w:spacing w:line="360" w:lineRule="auto"/>
        <w:rPr>
          <w:rFonts w:ascii="Palatino" w:hAnsi="Palatino"/>
        </w:rPr>
      </w:pPr>
      <w:r w:rsidRPr="00CC1B58">
        <w:rPr>
          <w:rFonts w:ascii="Palatino" w:hAnsi="Palatino"/>
        </w:rPr>
        <w:lastRenderedPageBreak/>
        <w:t>It wasn’t my fingers that had to hold on though. I got colder as my blood flowed out of my veins as easily as it flooded through them, and the world went dark and silent as I tried to pull air into my lungs. I couldn’t tell if the stutter that went through me was my heart’s final pump or if it was my mind playing tricks on me, but everything fell away into nothingness after that.</w:t>
      </w:r>
    </w:p>
    <w:p w14:paraId="0A47B60A" w14:textId="77777777" w:rsidR="00BA5D8F" w:rsidRPr="00CC1B58" w:rsidRDefault="00BA5D8F" w:rsidP="00BF7A3F">
      <w:pPr>
        <w:pStyle w:val="BodyIndented"/>
        <w:spacing w:line="360" w:lineRule="auto"/>
        <w:jc w:val="center"/>
        <w:rPr>
          <w:rFonts w:ascii="Palatino" w:hAnsi="Palatino"/>
        </w:rPr>
      </w:pPr>
      <w:r w:rsidRPr="00CC1B58">
        <w:rPr>
          <w:rFonts w:ascii="Palatino" w:hAnsi="Palatino"/>
        </w:rPr>
        <w:t>***</w:t>
      </w:r>
    </w:p>
    <w:p w14:paraId="7C1F57D9" w14:textId="77777777" w:rsidR="00BA5D8F" w:rsidRPr="00CC1B58" w:rsidRDefault="00BA5D8F" w:rsidP="00BF7A3F">
      <w:pPr>
        <w:pStyle w:val="BodyIndented"/>
        <w:spacing w:line="360" w:lineRule="auto"/>
        <w:jc w:val="center"/>
        <w:rPr>
          <w:rFonts w:ascii="Palatino" w:hAnsi="Palatino"/>
        </w:rPr>
      </w:pPr>
    </w:p>
    <w:p w14:paraId="597A2534" w14:textId="77777777" w:rsidR="00BA5D8F" w:rsidRPr="00CC1B58" w:rsidRDefault="00BA5D8F" w:rsidP="00BF7A3F">
      <w:pPr>
        <w:pStyle w:val="BodyFullout"/>
        <w:spacing w:line="360" w:lineRule="auto"/>
        <w:rPr>
          <w:rFonts w:ascii="Palatino" w:hAnsi="Palatino"/>
        </w:rPr>
      </w:pPr>
      <w:r w:rsidRPr="00CC1B58">
        <w:rPr>
          <w:rFonts w:ascii="Palatino" w:hAnsi="Palatino"/>
        </w:rPr>
        <w:t xml:space="preserve">I was by a house of some kind that had a sense of solitary grandeur, like a lighthouse or a tower. And water. I couldn’t hear </w:t>
      </w:r>
      <w:proofErr w:type="gramStart"/>
      <w:r w:rsidRPr="00CC1B58">
        <w:rPr>
          <w:rFonts w:ascii="Palatino" w:hAnsi="Palatino"/>
        </w:rPr>
        <w:t>it</w:t>
      </w:r>
      <w:proofErr w:type="gramEnd"/>
      <w:r w:rsidRPr="00CC1B58">
        <w:rPr>
          <w:rFonts w:ascii="Palatino" w:hAnsi="Palatino"/>
        </w:rPr>
        <w:t xml:space="preserve"> but I could feel it, pulling on me the way the moons pulled on it. A world of blue and grey, like summer and winter skies meeting across time.</w:t>
      </w:r>
    </w:p>
    <w:p w14:paraId="3DF22205"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It was nothing like the real world—for one, that sense of solitude made me feel like I was standing on an island, but </w:t>
      </w:r>
      <w:proofErr w:type="spellStart"/>
      <w:r w:rsidRPr="00CC1B58">
        <w:rPr>
          <w:rFonts w:ascii="Palatino" w:hAnsi="Palatino"/>
        </w:rPr>
        <w:t>Anandia</w:t>
      </w:r>
      <w:proofErr w:type="spellEnd"/>
      <w:r w:rsidRPr="00CC1B58">
        <w:rPr>
          <w:rFonts w:ascii="Palatino" w:hAnsi="Palatino"/>
        </w:rPr>
        <w:t xml:space="preserve"> only had two islands: the one attached to the mainland, and another that was abandoned. The kilometres between low tide and high tide made for a perilous journey, so the only people who risked going to the latter were those who wanted to die at sea. I also knew it wasn’t </w:t>
      </w:r>
      <w:proofErr w:type="spellStart"/>
      <w:r w:rsidRPr="00CC1B58">
        <w:rPr>
          <w:rFonts w:ascii="Palatino" w:hAnsi="Palatino"/>
        </w:rPr>
        <w:t>Anandia</w:t>
      </w:r>
      <w:proofErr w:type="spellEnd"/>
      <w:r w:rsidRPr="00CC1B58">
        <w:rPr>
          <w:rFonts w:ascii="Palatino" w:hAnsi="Palatino"/>
        </w:rPr>
        <w:t xml:space="preserve"> because there was no green. </w:t>
      </w:r>
      <w:proofErr w:type="spellStart"/>
      <w:r w:rsidRPr="00CC1B58">
        <w:rPr>
          <w:rFonts w:ascii="Palatino" w:hAnsi="Palatino"/>
        </w:rPr>
        <w:t>Anandia</w:t>
      </w:r>
      <w:proofErr w:type="spellEnd"/>
      <w:r w:rsidRPr="00CC1B58">
        <w:rPr>
          <w:rFonts w:ascii="Palatino" w:hAnsi="Palatino"/>
        </w:rPr>
        <w:t xml:space="preserve"> was a land full of forests, and where there were no forests there was grassland.</w:t>
      </w:r>
    </w:p>
    <w:p w14:paraId="0D0FE366" w14:textId="77777777" w:rsidR="00BA5D8F" w:rsidRPr="00CC1B58" w:rsidRDefault="00BA5D8F" w:rsidP="00BF7A3F">
      <w:pPr>
        <w:pStyle w:val="BodyIndented"/>
        <w:spacing w:line="360" w:lineRule="auto"/>
        <w:rPr>
          <w:rFonts w:ascii="Palatino" w:hAnsi="Palatino"/>
        </w:rPr>
      </w:pPr>
      <w:r w:rsidRPr="00CC1B58">
        <w:rPr>
          <w:rFonts w:ascii="Palatino" w:hAnsi="Palatino"/>
        </w:rPr>
        <w:t>That world of blue and grey was one I only knew through death, but I couldn’t be sure where—or what—it was because I could only half see it. It all got a little clearer every time I died though, and the pit in my stomach grew whenever I thought about what that meant.</w:t>
      </w:r>
    </w:p>
    <w:p w14:paraId="359381C5" w14:textId="77777777" w:rsidR="00BA5D8F" w:rsidRPr="00CC1B58" w:rsidRDefault="00BA5D8F" w:rsidP="00BF7A3F">
      <w:pPr>
        <w:pStyle w:val="BodyIndented"/>
        <w:spacing w:line="360" w:lineRule="auto"/>
        <w:rPr>
          <w:rFonts w:ascii="Palatino" w:hAnsi="Palatino"/>
        </w:rPr>
      </w:pPr>
      <w:r w:rsidRPr="00CC1B58">
        <w:rPr>
          <w:rFonts w:ascii="Palatino" w:hAnsi="Palatino"/>
        </w:rPr>
        <w:t>Not that I had any time to dwell on it. As soon as I took a deep breath in, the breath I’d searched for right at the end, the splitting headache came. A tingle started at the crown of my head, and it felt like blood pulsing right beneath the skin. But that was nothing compared to the onslaught of pain ripping at my temples and behind my eyes. It felt like someone was taking to my brain with a hammer.</w:t>
      </w:r>
    </w:p>
    <w:p w14:paraId="76E62181" w14:textId="77777777" w:rsidR="00BA5D8F" w:rsidRPr="00CC1B58" w:rsidRDefault="00BA5D8F" w:rsidP="00BF7A3F">
      <w:pPr>
        <w:pStyle w:val="BodyIndented"/>
        <w:spacing w:line="360" w:lineRule="auto"/>
        <w:rPr>
          <w:rFonts w:ascii="Palatino" w:hAnsi="Palatino"/>
        </w:rPr>
      </w:pPr>
      <w:r w:rsidRPr="00CC1B58">
        <w:rPr>
          <w:rFonts w:ascii="Palatino" w:hAnsi="Palatino"/>
        </w:rPr>
        <w:t>The headache was a normal post-resurrection symptom, but it’d never even come close to being that bad before. I was usually pretty good at hiding my pain, but I couldn’t move as a groan fell from my lips.</w:t>
      </w:r>
    </w:p>
    <w:p w14:paraId="75A041E1" w14:textId="77777777" w:rsidR="00BA5D8F" w:rsidRPr="00CC1B58" w:rsidRDefault="00BA5D8F" w:rsidP="00BF7A3F">
      <w:pPr>
        <w:pStyle w:val="BodyIndented"/>
        <w:spacing w:line="360" w:lineRule="auto"/>
        <w:rPr>
          <w:rFonts w:ascii="Palatino" w:hAnsi="Palatino"/>
        </w:rPr>
      </w:pPr>
      <w:r w:rsidRPr="00CC1B58">
        <w:rPr>
          <w:rFonts w:ascii="Palatino" w:hAnsi="Palatino"/>
        </w:rPr>
        <w:t>Stars and black spots hindered my vision when I finally managed to open my eyes, but I fought to lift my head anyway. Kore was probably still nearby, and I’d rather die again than let her see my pain.</w:t>
      </w:r>
    </w:p>
    <w:p w14:paraId="200C43DC"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Not that I had to worry about that. Kore was out cold a few metres from me. It shouldn’t have surprised me—I knew every time she brought me back was harder for </w:t>
      </w:r>
      <w:r w:rsidRPr="00CC1B58">
        <w:rPr>
          <w:rFonts w:ascii="Palatino" w:hAnsi="Palatino"/>
        </w:rPr>
        <w:lastRenderedPageBreak/>
        <w:t>her, made her weaker—but it did. This was the first time she’d been unconscious. That I’d seen anyway. Seeing her had me glancing down at my chest, but moving my head only made the headache worse.</w:t>
      </w:r>
    </w:p>
    <w:p w14:paraId="119410C9"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turned away, but not just because she didn’t deserve my help. Kore and I were the same height, with the fair skin and black hair typical of the Bertram </w:t>
      </w:r>
      <w:proofErr w:type="gramStart"/>
      <w:r w:rsidRPr="00CC1B58">
        <w:rPr>
          <w:rFonts w:ascii="Palatino" w:hAnsi="Palatino"/>
        </w:rPr>
        <w:t>bloodline, and</w:t>
      </w:r>
      <w:proofErr w:type="gramEnd"/>
      <w:r w:rsidRPr="00CC1B58">
        <w:rPr>
          <w:rFonts w:ascii="Palatino" w:hAnsi="Palatino"/>
        </w:rPr>
        <w:t xml:space="preserve"> lying there prone she reminded me too much of me. It made me feel sick. Or maybe that was the agony bouncing around my skull.</w:t>
      </w:r>
    </w:p>
    <w:p w14:paraId="7854BBE5"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Somehow, I rose from the floor and stumbled my way out the door, into the Wood of Mirrors. The Wood, one of the nine sacred Groves of the </w:t>
      </w:r>
      <w:proofErr w:type="spellStart"/>
      <w:r w:rsidRPr="00CC1B58">
        <w:rPr>
          <w:rFonts w:ascii="Palatino" w:hAnsi="Palatino"/>
        </w:rPr>
        <w:t>Danaan</w:t>
      </w:r>
      <w:proofErr w:type="spellEnd"/>
      <w:r w:rsidRPr="00CC1B58">
        <w:rPr>
          <w:rFonts w:ascii="Palatino" w:hAnsi="Palatino"/>
        </w:rPr>
        <w:t>, was a rainforest that stretched all the way to the south-west coastline, and it was mine and Kore’s home. Witches always preferred the Groves over civilisation—we were more at home among the wilderness, where our magic was strongest.</w:t>
      </w:r>
    </w:p>
    <w:p w14:paraId="65B927F7" w14:textId="77777777" w:rsidR="00BA5D8F" w:rsidRPr="00CC1B58" w:rsidRDefault="00BA5D8F" w:rsidP="00BF7A3F">
      <w:pPr>
        <w:pStyle w:val="BodyIndented"/>
        <w:spacing w:line="360" w:lineRule="auto"/>
        <w:rPr>
          <w:rFonts w:ascii="Palatino" w:hAnsi="Palatino"/>
        </w:rPr>
      </w:pPr>
      <w:r w:rsidRPr="00CC1B58">
        <w:rPr>
          <w:rFonts w:ascii="Palatino" w:hAnsi="Palatino"/>
        </w:rPr>
        <w:t>I stumbled past an aspen tree that touched the cottage, focused on a seaweed that grew at the base of the falls a few kilometres away. It helped when I had a head wound, and if I could just get to it, hopefully it would help with this too.</w:t>
      </w:r>
    </w:p>
    <w:p w14:paraId="0B3F1E9A"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The farther I walked, the further from my temples the pain spread and the sharper it got, but I knew if I could just get to the falls the </w:t>
      </w:r>
      <w:proofErr w:type="spellStart"/>
      <w:r w:rsidRPr="00CC1B58">
        <w:rPr>
          <w:rFonts w:ascii="Palatino" w:hAnsi="Palatino"/>
        </w:rPr>
        <w:t>kelpweed</w:t>
      </w:r>
      <w:proofErr w:type="spellEnd"/>
      <w:r w:rsidRPr="00CC1B58">
        <w:rPr>
          <w:rFonts w:ascii="Palatino" w:hAnsi="Palatino"/>
        </w:rPr>
        <w:t xml:space="preserve"> would help. Or at least I hoped it would. But by the time I got there, my pulse was a cutting throb behind my </w:t>
      </w:r>
      <w:proofErr w:type="gramStart"/>
      <w:r w:rsidRPr="00CC1B58">
        <w:rPr>
          <w:rFonts w:ascii="Palatino" w:hAnsi="Palatino"/>
        </w:rPr>
        <w:t>ears</w:t>
      </w:r>
      <w:proofErr w:type="gramEnd"/>
      <w:r w:rsidRPr="00CC1B58">
        <w:rPr>
          <w:rFonts w:ascii="Palatino" w:hAnsi="Palatino"/>
        </w:rPr>
        <w:t xml:space="preserve"> and I couldn’t even stay on my feet, let alone swim to the bottom of the river to grab some seaweed.</w:t>
      </w:r>
    </w:p>
    <w:p w14:paraId="0F85B4B1"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tried to get back to my feet, but that only made it worse. It felt like someone was reaching into my skull, digging their fingers into my brain, and pulling it apart. I screamed so loud that my throat started to </w:t>
      </w:r>
      <w:proofErr w:type="gramStart"/>
      <w:r w:rsidRPr="00CC1B58">
        <w:rPr>
          <w:rFonts w:ascii="Palatino" w:hAnsi="Palatino"/>
        </w:rPr>
        <w:t>burn</w:t>
      </w:r>
      <w:proofErr w:type="gramEnd"/>
      <w:r w:rsidRPr="00CC1B58">
        <w:rPr>
          <w:rFonts w:ascii="Palatino" w:hAnsi="Palatino"/>
        </w:rPr>
        <w:t xml:space="preserve"> and the ground rumbled beneath me—I didn’t know if the earth was trying to shake me off, or if it was just echoing the painful tremors rolling through me. Then, finally, the black spots in my vision grew until everything faded away.</w:t>
      </w:r>
    </w:p>
    <w:p w14:paraId="1771AD5D" w14:textId="77777777" w:rsidR="00BA5D8F" w:rsidRPr="00CC1B58" w:rsidRDefault="00BA5D8F" w:rsidP="00BF7A3F">
      <w:pPr>
        <w:pStyle w:val="BodyIndented"/>
        <w:spacing w:line="360" w:lineRule="auto"/>
        <w:jc w:val="center"/>
        <w:rPr>
          <w:rFonts w:ascii="Palatino" w:hAnsi="Palatino"/>
        </w:rPr>
      </w:pPr>
      <w:r w:rsidRPr="00CC1B58">
        <w:rPr>
          <w:rFonts w:ascii="Palatino" w:hAnsi="Palatino"/>
        </w:rPr>
        <w:t>***</w:t>
      </w:r>
    </w:p>
    <w:p w14:paraId="7F149210" w14:textId="77777777" w:rsidR="00BA5D8F" w:rsidRPr="00CC1B58" w:rsidRDefault="00BA5D8F" w:rsidP="00BF7A3F">
      <w:pPr>
        <w:pStyle w:val="BodyIndented"/>
        <w:spacing w:line="360" w:lineRule="auto"/>
        <w:rPr>
          <w:rFonts w:ascii="Palatino" w:hAnsi="Palatino"/>
        </w:rPr>
      </w:pPr>
    </w:p>
    <w:p w14:paraId="53346261" w14:textId="77777777" w:rsidR="00BA5D8F" w:rsidRPr="00CC1B58" w:rsidRDefault="00BA5D8F" w:rsidP="00BF7A3F">
      <w:pPr>
        <w:pStyle w:val="BodyIndented"/>
        <w:spacing w:line="360" w:lineRule="auto"/>
        <w:ind w:firstLine="0"/>
        <w:rPr>
          <w:rFonts w:ascii="Palatino" w:hAnsi="Palatino"/>
        </w:rPr>
      </w:pPr>
      <w:r w:rsidRPr="00CC1B58">
        <w:rPr>
          <w:rFonts w:ascii="Palatino" w:hAnsi="Palatino"/>
        </w:rPr>
        <w:t xml:space="preserve">I wasn’t a stranger to sleeping on the ground, so the hardness beneath me and the smell of damp earth and oakmoss filtering through my nose didn’t alarm me when I came to. I opened my eyes to darkness sprinkled with soft moonlight. Two of the moons, Macha and </w:t>
      </w:r>
      <w:proofErr w:type="spellStart"/>
      <w:r w:rsidRPr="00CC1B58">
        <w:rPr>
          <w:rFonts w:ascii="Palatino" w:hAnsi="Palatino"/>
        </w:rPr>
        <w:t>Badh</w:t>
      </w:r>
      <w:proofErr w:type="spellEnd"/>
      <w:r w:rsidRPr="00CC1B58">
        <w:rPr>
          <w:rFonts w:ascii="Palatino" w:hAnsi="Palatino"/>
        </w:rPr>
        <w:t xml:space="preserve">, were only crescents, but </w:t>
      </w:r>
      <w:proofErr w:type="spellStart"/>
      <w:r w:rsidRPr="00CC1B58">
        <w:rPr>
          <w:rFonts w:ascii="Palatino" w:hAnsi="Palatino"/>
        </w:rPr>
        <w:t>Nemain</w:t>
      </w:r>
      <w:proofErr w:type="spellEnd"/>
      <w:r w:rsidRPr="00CC1B58">
        <w:rPr>
          <w:rFonts w:ascii="Palatino" w:hAnsi="Palatino"/>
        </w:rPr>
        <w:t xml:space="preserve">, the third, was full, her pearl-coloured surface lighting the night. It was the first time in months I was able to see all three moons. The Wood of Mirrors had the highest rainfall in the world, which </w:t>
      </w:r>
      <w:r w:rsidRPr="00CC1B58">
        <w:rPr>
          <w:rFonts w:ascii="Palatino" w:hAnsi="Palatino"/>
        </w:rPr>
        <w:lastRenderedPageBreak/>
        <w:t xml:space="preserve">meant it was under cloud cover for most of winter. But </w:t>
      </w:r>
      <w:proofErr w:type="spellStart"/>
      <w:r w:rsidRPr="00CC1B58">
        <w:rPr>
          <w:rFonts w:ascii="Palatino" w:hAnsi="Palatino"/>
        </w:rPr>
        <w:t>Beltene</w:t>
      </w:r>
      <w:proofErr w:type="spellEnd"/>
      <w:r w:rsidRPr="00CC1B58">
        <w:rPr>
          <w:rFonts w:ascii="Palatino" w:hAnsi="Palatino"/>
        </w:rPr>
        <w:t xml:space="preserve"> was next month, and with it came the summer.</w:t>
      </w:r>
    </w:p>
    <w:p w14:paraId="1BAEF2BD" w14:textId="77777777" w:rsidR="00BA5D8F" w:rsidRPr="00CC1B58" w:rsidRDefault="00BA5D8F" w:rsidP="00BF7A3F">
      <w:pPr>
        <w:pStyle w:val="BodyIndented"/>
        <w:spacing w:line="360" w:lineRule="auto"/>
        <w:rPr>
          <w:rFonts w:ascii="Palatino" w:hAnsi="Palatino"/>
        </w:rPr>
      </w:pPr>
      <w:r w:rsidRPr="00CC1B58">
        <w:rPr>
          <w:rFonts w:ascii="Palatino" w:hAnsi="Palatino"/>
        </w:rPr>
        <w:t>I sat up, breathing a sigh of relief when there was barely a dull ache behind my ears, drowned out by the crashing of the falls beside me. My relief was short-lived though and my stomach dropped as I saw the carnage around me.</w:t>
      </w:r>
    </w:p>
    <w:p w14:paraId="21A30BC9" w14:textId="77777777" w:rsidR="00BA5D8F" w:rsidRPr="00CC1B58" w:rsidRDefault="00BA5D8F" w:rsidP="00BF7A3F">
      <w:pPr>
        <w:pStyle w:val="BodyIndented"/>
        <w:spacing w:line="360" w:lineRule="auto"/>
        <w:rPr>
          <w:rFonts w:ascii="Palatino" w:hAnsi="Palatino"/>
        </w:rPr>
      </w:pPr>
      <w:r w:rsidRPr="00CC1B58">
        <w:rPr>
          <w:rFonts w:ascii="Palatino" w:hAnsi="Palatino"/>
        </w:rPr>
        <w:t>The cliffs that the falls rushed over rose above me, but there was massive hole blown into the side where smooth rock had once been. They were cliffs I’d climbed a few times when I needed to blow off steam, and the treeline had touched them so I could climb from a tree’s limbs to the sharp grey stone that made up most of the cliffside. But those trees were gone; there was only crushed wood, severed trunks and ravaged earth</w:t>
      </w:r>
      <w:r w:rsidRPr="00CC1B58">
        <w:rPr>
          <w:rFonts w:ascii="Palatino" w:hAnsi="Palatino"/>
          <w:lang w:val="en-AU"/>
        </w:rPr>
        <w:t xml:space="preserve"> for a fifteen-metre radius</w:t>
      </w:r>
      <w:r w:rsidRPr="00CC1B58">
        <w:rPr>
          <w:rFonts w:ascii="Palatino" w:hAnsi="Palatino"/>
        </w:rPr>
        <w:t>. It almost looked like someone had set off a stick of dynamite.</w:t>
      </w:r>
    </w:p>
    <w:p w14:paraId="0707F0AB"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My chest grew tight when I </w:t>
      </w:r>
      <w:proofErr w:type="gramStart"/>
      <w:r w:rsidRPr="00CC1B58">
        <w:rPr>
          <w:rFonts w:ascii="Palatino" w:hAnsi="Palatino"/>
        </w:rPr>
        <w:t>realised</w:t>
      </w:r>
      <w:proofErr w:type="gramEnd"/>
      <w:r w:rsidRPr="00CC1B58">
        <w:rPr>
          <w:rFonts w:ascii="Palatino" w:hAnsi="Palatino"/>
        </w:rPr>
        <w:t xml:space="preserve"> I had done it. I hadn’t meant to—I couldn’t even remember when exactly it happened since all I could remember was the pain—but that didn’t stop the guilt from filling my chest. A witch’s magic came from their connection with nature, so I felt the destruction around me in my bones.</w:t>
      </w:r>
    </w:p>
    <w:p w14:paraId="56A89102"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knelt beside the only trunk that hadn’t been uprooted and rested my palm over its cracked edges. </w:t>
      </w:r>
      <w:r w:rsidRPr="00CC1B58">
        <w:rPr>
          <w:rFonts w:ascii="Palatino" w:hAnsi="Palatino"/>
          <w:i/>
          <w:iCs/>
        </w:rPr>
        <w:t>Rage, suffering. Shattered</w:t>
      </w:r>
      <w:r w:rsidRPr="00CC1B58">
        <w:rPr>
          <w:rFonts w:ascii="Palatino" w:hAnsi="Palatino"/>
        </w:rPr>
        <w:t>. I couldn’t fix myself, I was so beyond that, but I could fix the mess I’d made. It wouldn’t be the same, but at least there’d be some semblance of peace.</w:t>
      </w:r>
    </w:p>
    <w:p w14:paraId="1BCFDF1B"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closed my eyes—I’d been practising magic since Kore adopted me from the orphanage when I was six, and I’d become so in tuned with it over the past ten years that I could do it telepathically. Usually, I could do it with my eyes open, but my head was still a little sore and I didn’t know if practising magic would reignite the pain. I </w:t>
      </w:r>
      <w:proofErr w:type="gramStart"/>
      <w:r w:rsidRPr="00CC1B58">
        <w:rPr>
          <w:rFonts w:ascii="Palatino" w:hAnsi="Palatino"/>
        </w:rPr>
        <w:t>definitely didn’t</w:t>
      </w:r>
      <w:proofErr w:type="gramEnd"/>
      <w:r w:rsidRPr="00CC1B58">
        <w:rPr>
          <w:rFonts w:ascii="Palatino" w:hAnsi="Palatino"/>
        </w:rPr>
        <w:t xml:space="preserve"> want to make any more of a mess than I already had.</w:t>
      </w:r>
    </w:p>
    <w:p w14:paraId="10AEDF6F" w14:textId="77777777" w:rsidR="00BA5D8F" w:rsidRPr="00CC1B58" w:rsidRDefault="00BA5D8F" w:rsidP="00BF7A3F">
      <w:pPr>
        <w:pStyle w:val="BodyIndented"/>
        <w:spacing w:line="360" w:lineRule="auto"/>
        <w:rPr>
          <w:rFonts w:ascii="Palatino" w:hAnsi="Palatino"/>
        </w:rPr>
      </w:pPr>
      <w:r w:rsidRPr="00CC1B58">
        <w:rPr>
          <w:rFonts w:ascii="Palatino" w:hAnsi="Palatino"/>
        </w:rPr>
        <w:t>So, with my eyes closed, I pictured the roots beneath the ground. The way they’d curve and tangle with each other in a perfect, chaotic harmony I had envied for a long time. We breathed a sigh of relief together as I made the separated the roots and sent them to the surface to rise out of the ground as blades of grass and wildflowers, my mind remaining calm and focused. If anything, the leftover ache left my head altogether.</w:t>
      </w:r>
    </w:p>
    <w:p w14:paraId="1FBE69E3"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With my head clear, it was hard not to think of the brand. Every time I died, a little more of it appeared, ever since the first time. Kore had been so excited when we realised it was a triple spiral, or a triskele as she called it—apparently no other witch </w:t>
      </w:r>
      <w:r w:rsidRPr="00CC1B58">
        <w:rPr>
          <w:rFonts w:ascii="Palatino" w:hAnsi="Palatino"/>
        </w:rPr>
        <w:lastRenderedPageBreak/>
        <w:t>had made it that far. That far to what she wouldn’t tell me, but it couldn’t be good. Nothing born of death was.</w:t>
      </w:r>
    </w:p>
    <w:p w14:paraId="66F0E4A8" w14:textId="77777777" w:rsidR="00BA5D8F" w:rsidRPr="00CC1B58" w:rsidRDefault="00BA5D8F" w:rsidP="00BF7A3F">
      <w:pPr>
        <w:pStyle w:val="BodyIndented"/>
        <w:spacing w:line="360" w:lineRule="auto"/>
        <w:rPr>
          <w:rFonts w:ascii="Palatino" w:hAnsi="Palatino"/>
        </w:rPr>
      </w:pPr>
      <w:r w:rsidRPr="00CC1B58">
        <w:rPr>
          <w:rFonts w:ascii="Palatino" w:hAnsi="Palatino"/>
        </w:rPr>
        <w:t>Not that it looked like any triskele I’d ever seen. Rather than smooth curves and harmony, it was full of hard edges and points. The only way to describe it was the angriest triskele I’d ever seen. But I guess that suited me.</w:t>
      </w:r>
    </w:p>
    <w:p w14:paraId="4280EDE7"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My </w:t>
      </w:r>
      <w:proofErr w:type="gramStart"/>
      <w:r w:rsidRPr="00CC1B58">
        <w:rPr>
          <w:rFonts w:ascii="Palatino" w:hAnsi="Palatino"/>
        </w:rPr>
        <w:t>heart beat</w:t>
      </w:r>
      <w:proofErr w:type="gramEnd"/>
      <w:r w:rsidRPr="00CC1B58">
        <w:rPr>
          <w:rFonts w:ascii="Palatino" w:hAnsi="Palatino"/>
        </w:rPr>
        <w:t xml:space="preserve"> hard enough that my chest started to hurt. I took a deep breath, berating myself for being such a wimp. Whether I looked at it or not it would still be there. Better to see it than play pretend. Still, my hand shook as I reached for the bottom of my shirt and pulled it up to my neck.</w:t>
      </w:r>
    </w:p>
    <w:p w14:paraId="67338DD5" w14:textId="77777777" w:rsidR="00BA5D8F" w:rsidRPr="00CC1B58" w:rsidRDefault="00BA5D8F" w:rsidP="00BF7A3F">
      <w:pPr>
        <w:pStyle w:val="BodyIndented"/>
        <w:spacing w:line="360" w:lineRule="auto"/>
        <w:rPr>
          <w:rFonts w:ascii="Palatino" w:hAnsi="Palatino"/>
        </w:rPr>
      </w:pPr>
      <w:r w:rsidRPr="00CC1B58">
        <w:rPr>
          <w:rFonts w:ascii="Palatino" w:hAnsi="Palatino"/>
        </w:rPr>
        <w:t>The brand only grew about five millimetres after every death, and whenever it appeared my skin was blackened and rough, with red swollen flesh around it. It covered my middle, the top spiral reaching to between my breasts and the lower two finishing at the edges of my rib cage on each side. It healed over time though, fading until it looked like ink.</w:t>
      </w:r>
    </w:p>
    <w:p w14:paraId="3FD51931"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It wasn’t hard to find the part of the brand that had appeared that day—the pearl-coloured moonlight made my skin look white, but the red skin around the freshly blackened mark looked pink. It was the final edge of the centre triangle; there was no doubting it was </w:t>
      </w:r>
      <w:proofErr w:type="gramStart"/>
      <w:r w:rsidRPr="00CC1B58">
        <w:rPr>
          <w:rFonts w:ascii="Palatino" w:hAnsi="Palatino"/>
        </w:rPr>
        <w:t>some kind of warped</w:t>
      </w:r>
      <w:proofErr w:type="gramEnd"/>
      <w:r w:rsidRPr="00CC1B58">
        <w:rPr>
          <w:rFonts w:ascii="Palatino" w:hAnsi="Palatino"/>
        </w:rPr>
        <w:t xml:space="preserve"> triskele.</w:t>
      </w:r>
    </w:p>
    <w:p w14:paraId="6D344D75"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couldn’t bear to look at it anymore—every inch of it only served to remind me of my deaths: stabbed, beaten, suffocated, on and on—so I let my shirt fall and looked out over the river instead. It was called the River </w:t>
      </w:r>
      <w:proofErr w:type="spellStart"/>
      <w:r w:rsidRPr="00CC1B58">
        <w:rPr>
          <w:rFonts w:ascii="Palatino" w:hAnsi="Palatino"/>
        </w:rPr>
        <w:t>Bóand</w:t>
      </w:r>
      <w:proofErr w:type="spellEnd"/>
      <w:r w:rsidRPr="00CC1B58">
        <w:rPr>
          <w:rFonts w:ascii="Palatino" w:hAnsi="Palatino"/>
        </w:rPr>
        <w:t xml:space="preserve"> and ran from the sea, right through the Wood of Mirrors. This was the only place where her waters crossed any of the mountains and hills that were sprinkled throughout the Wood and was called </w:t>
      </w:r>
      <w:proofErr w:type="spellStart"/>
      <w:r w:rsidRPr="00CC1B58">
        <w:rPr>
          <w:rFonts w:ascii="Palatino" w:hAnsi="Palatino"/>
        </w:rPr>
        <w:t>Bóand’s</w:t>
      </w:r>
      <w:proofErr w:type="spellEnd"/>
      <w:r w:rsidRPr="00CC1B58">
        <w:rPr>
          <w:rFonts w:ascii="Palatino" w:hAnsi="Palatino"/>
        </w:rPr>
        <w:t xml:space="preserve"> Mirror. That night, it looked like soft shades of silver, pink and blue as </w:t>
      </w:r>
      <w:proofErr w:type="spellStart"/>
      <w:r w:rsidRPr="00CC1B58">
        <w:rPr>
          <w:rFonts w:ascii="Palatino" w:hAnsi="Palatino"/>
        </w:rPr>
        <w:t>Nemain’s</w:t>
      </w:r>
      <w:proofErr w:type="spellEnd"/>
      <w:r w:rsidRPr="00CC1B58">
        <w:rPr>
          <w:rFonts w:ascii="Palatino" w:hAnsi="Palatino"/>
        </w:rPr>
        <w:t xml:space="preserve"> light danced over the rushing water, and the colours and movement calmed me enough that I was able to push thoughts of the brand out of my mind.</w:t>
      </w:r>
    </w:p>
    <w:p w14:paraId="0A8C677C"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sat in the freshly grown grass, running my fingers through the soft blades as the moonlight bathed me. Part of me wanted to stay there forever, but I had to leave if I wanted </w:t>
      </w:r>
      <w:r w:rsidRPr="00CC1B58">
        <w:rPr>
          <w:rFonts w:ascii="Palatino" w:hAnsi="Palatino"/>
          <w:i/>
          <w:iCs/>
        </w:rPr>
        <w:t>some</w:t>
      </w:r>
      <w:r w:rsidRPr="00CC1B58">
        <w:rPr>
          <w:rFonts w:ascii="Palatino" w:hAnsi="Palatino"/>
        </w:rPr>
        <w:t xml:space="preserve"> sleep before school tomorrow. I wouldn’t bother, but if I didn’t go </w:t>
      </w:r>
      <w:proofErr w:type="spellStart"/>
      <w:r w:rsidRPr="00CC1B58">
        <w:rPr>
          <w:rFonts w:ascii="Palatino" w:hAnsi="Palatino"/>
        </w:rPr>
        <w:t>Carys</w:t>
      </w:r>
      <w:proofErr w:type="spellEnd"/>
      <w:r w:rsidRPr="00CC1B58">
        <w:rPr>
          <w:rFonts w:ascii="Palatino" w:hAnsi="Palatino"/>
        </w:rPr>
        <w:t xml:space="preserve"> would worry. She was the only friend I had, and she was probably already worrying. She’d caught on to the violent aspect of mine and Kore’s relationship years ago, and she knew I only ever missed school if I was hurt. Not because I really cared for school, but because if I didn’t go, then I didn’t see </w:t>
      </w:r>
      <w:proofErr w:type="spellStart"/>
      <w:proofErr w:type="gramStart"/>
      <w:r w:rsidRPr="00CC1B58">
        <w:rPr>
          <w:rFonts w:ascii="Palatino" w:hAnsi="Palatino"/>
        </w:rPr>
        <w:t>Carys</w:t>
      </w:r>
      <w:proofErr w:type="spellEnd"/>
      <w:proofErr w:type="gramEnd"/>
      <w:r w:rsidRPr="00CC1B58">
        <w:rPr>
          <w:rFonts w:ascii="Palatino" w:hAnsi="Palatino"/>
        </w:rPr>
        <w:t xml:space="preserve"> and she was literally the only person I cared about. And between school and Kore, school was </w:t>
      </w:r>
      <w:proofErr w:type="gramStart"/>
      <w:r w:rsidRPr="00CC1B58">
        <w:rPr>
          <w:rFonts w:ascii="Palatino" w:hAnsi="Palatino"/>
        </w:rPr>
        <w:t>definitely the</w:t>
      </w:r>
      <w:proofErr w:type="gramEnd"/>
      <w:r w:rsidRPr="00CC1B58">
        <w:rPr>
          <w:rFonts w:ascii="Palatino" w:hAnsi="Palatino"/>
        </w:rPr>
        <w:t xml:space="preserve"> lesser of two evils.</w:t>
      </w:r>
    </w:p>
    <w:p w14:paraId="476ABBC4" w14:textId="77777777" w:rsidR="00BA5D8F" w:rsidRPr="00CC1B58" w:rsidRDefault="00BA5D8F" w:rsidP="00BF7A3F">
      <w:pPr>
        <w:pStyle w:val="BodyIndented"/>
        <w:spacing w:line="360" w:lineRule="auto"/>
        <w:rPr>
          <w:rFonts w:ascii="Palatino" w:hAnsi="Palatino"/>
        </w:rPr>
      </w:pPr>
      <w:r w:rsidRPr="00CC1B58">
        <w:rPr>
          <w:rFonts w:ascii="Palatino" w:hAnsi="Palatino"/>
        </w:rPr>
        <w:lastRenderedPageBreak/>
        <w:t>I sighed and got to my feet, making my way back to the cottage Kore and I lived in.</w:t>
      </w:r>
    </w:p>
    <w:p w14:paraId="64B21F20" w14:textId="77777777" w:rsidR="00BA5D8F" w:rsidRPr="00CC1B58" w:rsidRDefault="00BA5D8F" w:rsidP="00BF7A3F">
      <w:pPr>
        <w:pStyle w:val="BodyIndented"/>
        <w:spacing w:line="360" w:lineRule="auto"/>
        <w:jc w:val="center"/>
        <w:rPr>
          <w:rFonts w:ascii="Palatino" w:hAnsi="Palatino"/>
        </w:rPr>
      </w:pPr>
      <w:r w:rsidRPr="00CC1B58">
        <w:rPr>
          <w:rFonts w:ascii="Palatino" w:hAnsi="Palatino"/>
        </w:rPr>
        <w:t>***</w:t>
      </w:r>
    </w:p>
    <w:p w14:paraId="2060EF0F" w14:textId="77777777" w:rsidR="00BA5D8F" w:rsidRPr="00CC1B58" w:rsidRDefault="00BA5D8F" w:rsidP="00BF7A3F">
      <w:pPr>
        <w:pStyle w:val="BodyIndented"/>
        <w:spacing w:line="360" w:lineRule="auto"/>
        <w:rPr>
          <w:rFonts w:ascii="Palatino" w:hAnsi="Palatino"/>
        </w:rPr>
      </w:pPr>
    </w:p>
    <w:p w14:paraId="41BFE386" w14:textId="77777777" w:rsidR="00BA5D8F" w:rsidRPr="00CC1B58" w:rsidRDefault="00BA5D8F" w:rsidP="00BF7A3F">
      <w:pPr>
        <w:pStyle w:val="BodyIndented"/>
        <w:spacing w:line="360" w:lineRule="auto"/>
        <w:ind w:firstLine="0"/>
        <w:rPr>
          <w:rFonts w:ascii="Palatino" w:hAnsi="Palatino"/>
        </w:rPr>
      </w:pPr>
      <w:r w:rsidRPr="00CC1B58">
        <w:rPr>
          <w:rFonts w:ascii="Palatino" w:hAnsi="Palatino"/>
        </w:rPr>
        <w:t>I prayed to the gods that Kore would be gone or asleep by the time I got back, but no such luck. She was sitting at the small dining table that took up half the ground floor, spellcasting over a lit candle, making its flame jump unnaturally high. I hoped she would ignore me as I edged past her to the stairs, but she stopped and turned to me straight away, the flame dimming once again.</w:t>
      </w:r>
    </w:p>
    <w:p w14:paraId="798853AF" w14:textId="77777777" w:rsidR="00BA5D8F" w:rsidRPr="00CC1B58" w:rsidRDefault="00BA5D8F" w:rsidP="00BF7A3F">
      <w:pPr>
        <w:pStyle w:val="BodyIndented"/>
        <w:spacing w:line="360" w:lineRule="auto"/>
        <w:rPr>
          <w:rFonts w:ascii="Palatino" w:hAnsi="Palatino"/>
        </w:rPr>
      </w:pPr>
      <w:r w:rsidRPr="00CC1B58">
        <w:rPr>
          <w:rFonts w:ascii="Palatino" w:hAnsi="Palatino"/>
        </w:rPr>
        <w:t>“Can I see it?” she asked. I didn’t have to ask to know she meant the brand.</w:t>
      </w:r>
    </w:p>
    <w:p w14:paraId="7DFF4FC4"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ground my jaw. That was always her first question, not if I was okay. I should have been used to it—I didn’t want her or anyone else doting on me—but it still annoyed me. It annoyed me even more that she wouldn’t tell me anything about the mark blackening my skin. I was dying, </w:t>
      </w:r>
      <w:proofErr w:type="gramStart"/>
      <w:r w:rsidRPr="00CC1B58">
        <w:rPr>
          <w:rFonts w:ascii="Palatino" w:hAnsi="Palatino"/>
        </w:rPr>
        <w:t>over and over again</w:t>
      </w:r>
      <w:proofErr w:type="gramEnd"/>
      <w:r w:rsidRPr="00CC1B58">
        <w:rPr>
          <w:rFonts w:ascii="Palatino" w:hAnsi="Palatino"/>
        </w:rPr>
        <w:t xml:space="preserve">, and I didn’t even know why. And all because the stupid </w:t>
      </w:r>
      <w:proofErr w:type="gramStart"/>
      <w:r w:rsidRPr="00CC1B58">
        <w:rPr>
          <w:rFonts w:ascii="Palatino" w:hAnsi="Palatino"/>
        </w:rPr>
        <w:t>bitch</w:t>
      </w:r>
      <w:proofErr w:type="gramEnd"/>
      <w:r w:rsidRPr="00CC1B58">
        <w:rPr>
          <w:rFonts w:ascii="Palatino" w:hAnsi="Palatino"/>
        </w:rPr>
        <w:t xml:space="preserve"> wouldn’t tell me. Why should I tell her anything?</w:t>
      </w:r>
    </w:p>
    <w:p w14:paraId="46A40152"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“Is that the first time you’ve passed out, or do you usually just wake up before me?” I asked, knowing it would </w:t>
      </w:r>
      <w:proofErr w:type="gramStart"/>
      <w:r w:rsidRPr="00CC1B58">
        <w:rPr>
          <w:rFonts w:ascii="Palatino" w:hAnsi="Palatino"/>
        </w:rPr>
        <w:t>piss her off</w:t>
      </w:r>
      <w:proofErr w:type="gramEnd"/>
      <w:r w:rsidRPr="00CC1B58">
        <w:rPr>
          <w:rFonts w:ascii="Palatino" w:hAnsi="Palatino"/>
        </w:rPr>
        <w:t>. She liked being vulnerable as much as I did—not at all—and I knew pointing out her vulnerability that morning was the fastest way to frustrate her.</w:t>
      </w:r>
    </w:p>
    <w:p w14:paraId="1CD38F04" w14:textId="77777777" w:rsidR="00BA5D8F" w:rsidRPr="00CC1B58" w:rsidRDefault="00BA5D8F" w:rsidP="00BF7A3F">
      <w:pPr>
        <w:pStyle w:val="BodyIndented"/>
        <w:spacing w:line="360" w:lineRule="auto"/>
        <w:rPr>
          <w:rFonts w:ascii="Palatino" w:hAnsi="Palatino"/>
        </w:rPr>
      </w:pPr>
      <w:r w:rsidRPr="00CC1B58">
        <w:rPr>
          <w:rFonts w:ascii="Palatino" w:hAnsi="Palatino"/>
        </w:rPr>
        <w:t>Her face tightened, her brows drawing down as she shook her head. “You’re an ungrateful thing, you know that?”</w:t>
      </w:r>
    </w:p>
    <w:p w14:paraId="7B225954"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The corner of my mouth lifted, and I was unable to stop myself from smirking, but that didn’t stop the anger from vibrating through me. How fucking </w:t>
      </w:r>
      <w:proofErr w:type="gramStart"/>
      <w:r w:rsidRPr="00CC1B58">
        <w:rPr>
          <w:rFonts w:ascii="Palatino" w:hAnsi="Palatino"/>
        </w:rPr>
        <w:t>dare</w:t>
      </w:r>
      <w:proofErr w:type="gramEnd"/>
      <w:r w:rsidRPr="00CC1B58">
        <w:rPr>
          <w:rFonts w:ascii="Palatino" w:hAnsi="Palatino"/>
        </w:rPr>
        <w:t xml:space="preserve"> she. “Oh, okay then. I’ll make sure to say thank you the next time you drive a knife into my heart, or push me down the stairs and break my neck, or—”</w:t>
      </w:r>
    </w:p>
    <w:p w14:paraId="6FC9D34A" w14:textId="77777777" w:rsidR="00BA5D8F" w:rsidRPr="00CC1B58" w:rsidRDefault="00BA5D8F" w:rsidP="00BF7A3F">
      <w:pPr>
        <w:pStyle w:val="BodyIndented"/>
        <w:spacing w:line="360" w:lineRule="auto"/>
        <w:rPr>
          <w:rFonts w:ascii="Palatino" w:hAnsi="Palatino"/>
        </w:rPr>
      </w:pPr>
      <w:r w:rsidRPr="00CC1B58">
        <w:rPr>
          <w:rFonts w:ascii="Palatino" w:hAnsi="Palatino"/>
        </w:rPr>
        <w:t>“Enough, Niassa!” she snapped. “Enough.”</w:t>
      </w:r>
    </w:p>
    <w:p w14:paraId="2CBBADC1" w14:textId="77777777" w:rsidR="00BA5D8F" w:rsidRPr="00CC1B58" w:rsidRDefault="00BA5D8F" w:rsidP="00BF7A3F">
      <w:pPr>
        <w:pStyle w:val="BodyIndented"/>
        <w:spacing w:line="360" w:lineRule="auto"/>
        <w:rPr>
          <w:rFonts w:ascii="Palatino" w:hAnsi="Palatino"/>
        </w:rPr>
      </w:pPr>
      <w:r w:rsidRPr="00CC1B58">
        <w:rPr>
          <w:rFonts w:ascii="Palatino" w:hAnsi="Palatino"/>
        </w:rPr>
        <w:t>I stepped to the table and leant down on my elbows, so I was at eye level. My voice was lower than I meant it to be, but I didn’t care. I could feel my power, stronger every time I was resurrected, and I could feel Kore’s fading. I’d feared Kore for years after the first time she killed me—I’d only been seven after all—but for the past year or so it had all turned to anger. I let that anger reign. “We are way past ‘enough’.”</w:t>
      </w:r>
    </w:p>
    <w:p w14:paraId="701D75D2" w14:textId="232F351B" w:rsidR="00A423E5" w:rsidRDefault="00BA5D8F" w:rsidP="00A423E5">
      <w:pPr>
        <w:pStyle w:val="BodyIndented"/>
        <w:spacing w:line="360" w:lineRule="auto"/>
        <w:rPr>
          <w:rFonts w:ascii="Palatino" w:hAnsi="Palatino"/>
        </w:rPr>
      </w:pPr>
      <w:r w:rsidRPr="00CC1B58">
        <w:rPr>
          <w:rFonts w:ascii="Palatino" w:hAnsi="Palatino"/>
        </w:rPr>
        <w:t>I ignored her glare, spinning away and jogging up the stairs to my room. I didn’t</w:t>
      </w:r>
    </w:p>
    <w:p w14:paraId="4A0151DC" w14:textId="77777777" w:rsidR="00A423E5" w:rsidRDefault="00A423E5" w:rsidP="00A423E5">
      <w:pPr>
        <w:pStyle w:val="BodyIndented"/>
        <w:spacing w:line="360" w:lineRule="auto"/>
        <w:ind w:firstLine="0"/>
        <w:rPr>
          <w:rFonts w:ascii="Palatino" w:hAnsi="Palatino"/>
        </w:rPr>
      </w:pPr>
    </w:p>
    <w:p w14:paraId="4C511D80" w14:textId="77777777" w:rsidR="00A423E5" w:rsidRDefault="00A423E5" w:rsidP="00A423E5">
      <w:pPr>
        <w:pStyle w:val="BodyIndented"/>
        <w:spacing w:line="360" w:lineRule="auto"/>
        <w:ind w:firstLine="0"/>
        <w:rPr>
          <w:rFonts w:ascii="Palatino" w:hAnsi="Palatino"/>
        </w:rPr>
      </w:pPr>
    </w:p>
    <w:p w14:paraId="37057FEF" w14:textId="5EE598E8" w:rsidR="00BA5D8F" w:rsidRPr="00CC1B58" w:rsidRDefault="00BA5D8F" w:rsidP="00A423E5">
      <w:pPr>
        <w:pStyle w:val="BodyIndented"/>
        <w:spacing w:line="360" w:lineRule="auto"/>
        <w:ind w:firstLine="0"/>
        <w:rPr>
          <w:rFonts w:ascii="Palatino" w:hAnsi="Palatino"/>
        </w:rPr>
      </w:pPr>
      <w:r w:rsidRPr="00CC1B58">
        <w:rPr>
          <w:rFonts w:ascii="Palatino" w:hAnsi="Palatino"/>
        </w:rPr>
        <w:lastRenderedPageBreak/>
        <w:t>bother closing the door as I fell into my bed, closing it with my mind instead. It slammed so hard that the entire cottage shook.</w:t>
      </w:r>
    </w:p>
    <w:p w14:paraId="6909BDDA" w14:textId="77777777" w:rsidR="00BA5D8F" w:rsidRPr="00CC1B58" w:rsidRDefault="00BA5D8F" w:rsidP="00BF7A3F">
      <w:pPr>
        <w:spacing w:line="360" w:lineRule="auto"/>
        <w:jc w:val="center"/>
        <w:rPr>
          <w:rFonts w:ascii="Palatino" w:hAnsi="Palatino"/>
        </w:rPr>
      </w:pPr>
      <w:r w:rsidRPr="00CC1B58">
        <w:rPr>
          <w:rFonts w:ascii="Palatino" w:hAnsi="Palatino"/>
        </w:rPr>
        <w:t>***</w:t>
      </w:r>
    </w:p>
    <w:p w14:paraId="35C53FB8" w14:textId="77777777" w:rsidR="00BA5D8F" w:rsidRPr="00CC1B58" w:rsidRDefault="00BA5D8F" w:rsidP="00BF7A3F">
      <w:pPr>
        <w:pStyle w:val="BodyIndented"/>
        <w:spacing w:line="360" w:lineRule="auto"/>
        <w:ind w:firstLine="0"/>
        <w:rPr>
          <w:rFonts w:ascii="Palatino" w:hAnsi="Palatino"/>
        </w:rPr>
      </w:pPr>
    </w:p>
    <w:p w14:paraId="6B2A426B" w14:textId="77777777" w:rsidR="00BA5D8F" w:rsidRPr="00CC1B58" w:rsidRDefault="00BA5D8F" w:rsidP="00BF7A3F">
      <w:pPr>
        <w:pStyle w:val="BodyIndented"/>
        <w:spacing w:line="360" w:lineRule="auto"/>
        <w:ind w:firstLine="0"/>
        <w:rPr>
          <w:rFonts w:ascii="Palatino" w:hAnsi="Palatino"/>
        </w:rPr>
      </w:pPr>
      <w:r w:rsidRPr="00CC1B58">
        <w:rPr>
          <w:rFonts w:ascii="Palatino" w:hAnsi="Palatino"/>
        </w:rPr>
        <w:t xml:space="preserve">Witches might have preferred the Groves of the </w:t>
      </w:r>
      <w:proofErr w:type="spellStart"/>
      <w:r w:rsidRPr="00CC1B58">
        <w:rPr>
          <w:rFonts w:ascii="Palatino" w:hAnsi="Palatino"/>
        </w:rPr>
        <w:t>Danaan</w:t>
      </w:r>
      <w:proofErr w:type="spellEnd"/>
      <w:r w:rsidRPr="00CC1B58">
        <w:rPr>
          <w:rFonts w:ascii="Palatino" w:hAnsi="Palatino"/>
        </w:rPr>
        <w:t xml:space="preserve">, but the rest of </w:t>
      </w:r>
      <w:proofErr w:type="spellStart"/>
      <w:r w:rsidRPr="00CC1B58">
        <w:rPr>
          <w:rFonts w:ascii="Palatino" w:hAnsi="Palatino"/>
        </w:rPr>
        <w:t>Anandia’s</w:t>
      </w:r>
      <w:proofErr w:type="spellEnd"/>
      <w:r w:rsidRPr="00CC1B58">
        <w:rPr>
          <w:rFonts w:ascii="Palatino" w:hAnsi="Palatino"/>
        </w:rPr>
        <w:t xml:space="preserve"> people preferred the civitates—settlements divided into districts that were built by man for man, brick and concrete and glass moulded so that it blocked out the natural world.</w:t>
      </w:r>
    </w:p>
    <w:p w14:paraId="4F42F523"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The closest </w:t>
      </w:r>
      <w:proofErr w:type="spellStart"/>
      <w:r w:rsidRPr="00CC1B58">
        <w:rPr>
          <w:rFonts w:ascii="Palatino" w:hAnsi="Palatino"/>
        </w:rPr>
        <w:t>civitate</w:t>
      </w:r>
      <w:proofErr w:type="spellEnd"/>
      <w:r w:rsidRPr="00CC1B58">
        <w:rPr>
          <w:rFonts w:ascii="Palatino" w:hAnsi="Palatino"/>
        </w:rPr>
        <w:t xml:space="preserve"> to the Wood of Mirrors—the only one in the south-west for that matter—was </w:t>
      </w:r>
      <w:proofErr w:type="spellStart"/>
      <w:r w:rsidRPr="00CC1B58">
        <w:rPr>
          <w:rFonts w:ascii="Palatino" w:hAnsi="Palatino"/>
        </w:rPr>
        <w:t>Nauda</w:t>
      </w:r>
      <w:proofErr w:type="spellEnd"/>
      <w:r w:rsidRPr="00CC1B58">
        <w:rPr>
          <w:rFonts w:ascii="Palatino" w:hAnsi="Palatino"/>
        </w:rPr>
        <w:t xml:space="preserve">. I’d only ever been to one of </w:t>
      </w:r>
      <w:proofErr w:type="spellStart"/>
      <w:r w:rsidRPr="00CC1B58">
        <w:rPr>
          <w:rFonts w:ascii="Palatino" w:hAnsi="Palatino"/>
        </w:rPr>
        <w:t>Nauda’s</w:t>
      </w:r>
      <w:proofErr w:type="spellEnd"/>
      <w:r w:rsidRPr="00CC1B58">
        <w:rPr>
          <w:rFonts w:ascii="Palatino" w:hAnsi="Palatino"/>
        </w:rPr>
        <w:t xml:space="preserve"> districts: </w:t>
      </w:r>
      <w:proofErr w:type="spellStart"/>
      <w:r w:rsidRPr="00CC1B58">
        <w:rPr>
          <w:rFonts w:ascii="Palatino" w:hAnsi="Palatino"/>
        </w:rPr>
        <w:t>Elcmar</w:t>
      </w:r>
      <w:proofErr w:type="spellEnd"/>
      <w:r w:rsidRPr="00CC1B58">
        <w:rPr>
          <w:rFonts w:ascii="Palatino" w:hAnsi="Palatino"/>
        </w:rPr>
        <w:t xml:space="preserve">. It was an outlier, with small buildings and big pastures that was a balance between man and nature. More balanced than the atrocities further into the </w:t>
      </w:r>
      <w:proofErr w:type="spellStart"/>
      <w:r w:rsidRPr="00CC1B58">
        <w:rPr>
          <w:rFonts w:ascii="Palatino" w:hAnsi="Palatino"/>
        </w:rPr>
        <w:t>civitate</w:t>
      </w:r>
      <w:proofErr w:type="spellEnd"/>
      <w:r w:rsidRPr="00CC1B58">
        <w:rPr>
          <w:rFonts w:ascii="Palatino" w:hAnsi="Palatino"/>
        </w:rPr>
        <w:t xml:space="preserve"> anyway. I was glad I’d only seen those concrete paths, and buildings as tall as trees in photographs—it would be so hard to feel my roots in a place like that.</w:t>
      </w:r>
    </w:p>
    <w:p w14:paraId="56C319B4" w14:textId="77777777" w:rsidR="00BA5D8F" w:rsidRPr="00CC1B58" w:rsidRDefault="00BA5D8F" w:rsidP="00BF7A3F">
      <w:pPr>
        <w:pStyle w:val="BodyIndented"/>
        <w:spacing w:line="360" w:lineRule="auto"/>
        <w:rPr>
          <w:rFonts w:ascii="Palatino" w:hAnsi="Palatino"/>
        </w:rPr>
      </w:pPr>
      <w:proofErr w:type="spellStart"/>
      <w:r w:rsidRPr="00CC1B58">
        <w:rPr>
          <w:rFonts w:ascii="Palatino" w:hAnsi="Palatino"/>
        </w:rPr>
        <w:t>Elcmar</w:t>
      </w:r>
      <w:proofErr w:type="spellEnd"/>
      <w:r w:rsidRPr="00CC1B58">
        <w:rPr>
          <w:rFonts w:ascii="Palatino" w:hAnsi="Palatino"/>
        </w:rPr>
        <w:t xml:space="preserve"> wasn’t so bad though. It had once been home, back when I lived in The </w:t>
      </w:r>
      <w:proofErr w:type="spellStart"/>
      <w:r w:rsidRPr="00CC1B58">
        <w:rPr>
          <w:rFonts w:ascii="Palatino" w:hAnsi="Palatino"/>
        </w:rPr>
        <w:t>Elcmar</w:t>
      </w:r>
      <w:proofErr w:type="spellEnd"/>
      <w:r w:rsidRPr="00CC1B58">
        <w:rPr>
          <w:rFonts w:ascii="Palatino" w:hAnsi="Palatino"/>
        </w:rPr>
        <w:t xml:space="preserve"> Orphanage for Lost Boys and Girls, but more importantly it was where my best friend, </w:t>
      </w:r>
      <w:proofErr w:type="spellStart"/>
      <w:r w:rsidRPr="00CC1B58">
        <w:rPr>
          <w:rFonts w:ascii="Palatino" w:hAnsi="Palatino"/>
        </w:rPr>
        <w:t>Carys</w:t>
      </w:r>
      <w:proofErr w:type="spellEnd"/>
      <w:r w:rsidRPr="00CC1B58">
        <w:rPr>
          <w:rFonts w:ascii="Palatino" w:hAnsi="Palatino"/>
        </w:rPr>
        <w:t>, lived. She was two years older than me, and we’d been friends ever since we shared a room at the orphanage when I was a baby. We were told that she’d crawl into my crib when I cried and pat my head until I stopped.</w:t>
      </w:r>
    </w:p>
    <w:p w14:paraId="15BDEE01"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bristled when I got to our spot outside school to find her crying. </w:t>
      </w:r>
      <w:proofErr w:type="spellStart"/>
      <w:r w:rsidRPr="00CC1B58">
        <w:rPr>
          <w:rFonts w:ascii="Palatino" w:hAnsi="Palatino"/>
        </w:rPr>
        <w:t>Carys</w:t>
      </w:r>
      <w:proofErr w:type="spellEnd"/>
      <w:r w:rsidRPr="00CC1B58">
        <w:rPr>
          <w:rFonts w:ascii="Palatino" w:hAnsi="Palatino"/>
        </w:rPr>
        <w:t xml:space="preserve"> was a happy person to her core thanks to the constant shower of love she received from the old couple who’d adopted her. I’d assume her boyfriend, </w:t>
      </w:r>
      <w:proofErr w:type="spellStart"/>
      <w:r w:rsidRPr="00CC1B58">
        <w:rPr>
          <w:rFonts w:ascii="Palatino" w:hAnsi="Palatino"/>
        </w:rPr>
        <w:t>Tychon</w:t>
      </w:r>
      <w:proofErr w:type="spellEnd"/>
      <w:r w:rsidRPr="00CC1B58">
        <w:rPr>
          <w:rFonts w:ascii="Palatino" w:hAnsi="Palatino"/>
        </w:rPr>
        <w:t xml:space="preserve">, might be the problem if I didn’t know any better, but the </w:t>
      </w:r>
      <w:proofErr w:type="gramStart"/>
      <w:r w:rsidRPr="00CC1B58">
        <w:rPr>
          <w:rFonts w:ascii="Palatino" w:hAnsi="Palatino"/>
        </w:rPr>
        <w:t>asshole</w:t>
      </w:r>
      <w:proofErr w:type="gramEnd"/>
      <w:r w:rsidRPr="00CC1B58">
        <w:rPr>
          <w:rFonts w:ascii="Palatino" w:hAnsi="Palatino"/>
        </w:rPr>
        <w:t xml:space="preserve"> adored her.</w:t>
      </w:r>
    </w:p>
    <w:p w14:paraId="32604726"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I stopped in front of her, ducking my head a little so she’d meet my eyes. She was a </w:t>
      </w:r>
      <w:proofErr w:type="gramStart"/>
      <w:r w:rsidRPr="00CC1B58">
        <w:rPr>
          <w:rFonts w:ascii="Palatino" w:hAnsi="Palatino"/>
        </w:rPr>
        <w:t>short-ass</w:t>
      </w:r>
      <w:proofErr w:type="gramEnd"/>
      <w:r w:rsidRPr="00CC1B58">
        <w:rPr>
          <w:rFonts w:ascii="Palatino" w:hAnsi="Palatino"/>
        </w:rPr>
        <w:t>, barely over a metre and a half tall, so I had a good fifteen centimetres on her. “What’s wrong?”</w:t>
      </w:r>
    </w:p>
    <w:p w14:paraId="32964BC8" w14:textId="77777777" w:rsidR="00BA5D8F" w:rsidRPr="00CC1B58" w:rsidRDefault="00BA5D8F" w:rsidP="00BF7A3F">
      <w:pPr>
        <w:pStyle w:val="BodyIndented"/>
        <w:spacing w:line="360" w:lineRule="auto"/>
        <w:rPr>
          <w:rFonts w:ascii="Palatino" w:hAnsi="Palatino"/>
        </w:rPr>
      </w:pPr>
      <w:r w:rsidRPr="00CC1B58">
        <w:rPr>
          <w:rFonts w:ascii="Palatino" w:hAnsi="Palatino"/>
        </w:rPr>
        <w:t>“</w:t>
      </w:r>
      <w:proofErr w:type="spellStart"/>
      <w:r w:rsidRPr="00CC1B58">
        <w:rPr>
          <w:rFonts w:ascii="Palatino" w:hAnsi="Palatino"/>
        </w:rPr>
        <w:t>Ríoghnach</w:t>
      </w:r>
      <w:proofErr w:type="spellEnd"/>
      <w:r w:rsidRPr="00CC1B58">
        <w:rPr>
          <w:rFonts w:ascii="Palatino" w:hAnsi="Palatino"/>
        </w:rPr>
        <w:t xml:space="preserve">.” The relief in her voice was palpable as she sniffed. Since Kore had </w:t>
      </w:r>
      <w:proofErr w:type="gramStart"/>
      <w:r w:rsidRPr="00CC1B58">
        <w:rPr>
          <w:rFonts w:ascii="Palatino" w:hAnsi="Palatino"/>
        </w:rPr>
        <w:t>fucked off</w:t>
      </w:r>
      <w:proofErr w:type="gramEnd"/>
      <w:r w:rsidRPr="00CC1B58">
        <w:rPr>
          <w:rFonts w:ascii="Palatino" w:hAnsi="Palatino"/>
        </w:rPr>
        <w:t xml:space="preserve"> before I was found when my parents died, no one had known my birthname was Niassa. The people at the orphanage had named me </w:t>
      </w:r>
      <w:proofErr w:type="spellStart"/>
      <w:r w:rsidRPr="00CC1B58">
        <w:rPr>
          <w:rFonts w:ascii="Palatino" w:hAnsi="Palatino"/>
        </w:rPr>
        <w:t>Ríoghnach</w:t>
      </w:r>
      <w:proofErr w:type="spellEnd"/>
      <w:r w:rsidRPr="00CC1B58">
        <w:rPr>
          <w:rFonts w:ascii="Palatino" w:hAnsi="Palatino"/>
        </w:rPr>
        <w:t xml:space="preserve"> and that was still the name </w:t>
      </w:r>
      <w:proofErr w:type="spellStart"/>
      <w:r w:rsidRPr="00CC1B58">
        <w:rPr>
          <w:rFonts w:ascii="Palatino" w:hAnsi="Palatino"/>
        </w:rPr>
        <w:t>Carys</w:t>
      </w:r>
      <w:proofErr w:type="spellEnd"/>
      <w:r w:rsidRPr="00CC1B58">
        <w:rPr>
          <w:rFonts w:ascii="Palatino" w:hAnsi="Palatino"/>
        </w:rPr>
        <w:t xml:space="preserve"> and everyone at school used.</w:t>
      </w:r>
    </w:p>
    <w:p w14:paraId="4AE5FC5D"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She threw her arms around me, and I stiffened at the contact. I loved </w:t>
      </w:r>
      <w:proofErr w:type="spellStart"/>
      <w:r w:rsidRPr="00CC1B58">
        <w:rPr>
          <w:rFonts w:ascii="Palatino" w:hAnsi="Palatino"/>
        </w:rPr>
        <w:t>Carys</w:t>
      </w:r>
      <w:proofErr w:type="spellEnd"/>
      <w:r w:rsidRPr="00CC1B58">
        <w:rPr>
          <w:rFonts w:ascii="Palatino" w:hAnsi="Palatino"/>
        </w:rPr>
        <w:t>—she was the only person I’d ever loved—but having even her touch me made my spine prickle with fight or flight instincts.</w:t>
      </w:r>
    </w:p>
    <w:p w14:paraId="740F6B47" w14:textId="77777777" w:rsidR="00BA5D8F" w:rsidRPr="00CC1B58" w:rsidRDefault="00BA5D8F" w:rsidP="00BF7A3F">
      <w:pPr>
        <w:pStyle w:val="BodyIndented"/>
        <w:spacing w:line="360" w:lineRule="auto"/>
        <w:rPr>
          <w:rFonts w:ascii="Palatino" w:hAnsi="Palatino"/>
        </w:rPr>
      </w:pPr>
      <w:r w:rsidRPr="00CC1B58">
        <w:rPr>
          <w:rFonts w:ascii="Palatino" w:hAnsi="Palatino"/>
        </w:rPr>
        <w:t>“You weren’t here yesterday and we’re going to talk about that, but I—” she managed to get out before she started to choke on more sobs.</w:t>
      </w:r>
    </w:p>
    <w:p w14:paraId="0E93676D" w14:textId="77777777" w:rsidR="00BA5D8F" w:rsidRPr="00CC1B58" w:rsidRDefault="00BA5D8F" w:rsidP="00BF7A3F">
      <w:pPr>
        <w:pStyle w:val="BodyIndented"/>
        <w:spacing w:line="360" w:lineRule="auto"/>
        <w:rPr>
          <w:rFonts w:ascii="Palatino" w:hAnsi="Palatino"/>
        </w:rPr>
      </w:pPr>
      <w:r w:rsidRPr="00CC1B58">
        <w:rPr>
          <w:rFonts w:ascii="Palatino" w:hAnsi="Palatino"/>
        </w:rPr>
        <w:lastRenderedPageBreak/>
        <w:t xml:space="preserve">I looked around, aware of the all the stupid kids with nothing better to do staring at us, then guided </w:t>
      </w:r>
      <w:proofErr w:type="spellStart"/>
      <w:r w:rsidRPr="00CC1B58">
        <w:rPr>
          <w:rFonts w:ascii="Palatino" w:hAnsi="Palatino"/>
        </w:rPr>
        <w:t>Carys</w:t>
      </w:r>
      <w:proofErr w:type="spellEnd"/>
      <w:r w:rsidRPr="00CC1B58">
        <w:rPr>
          <w:rFonts w:ascii="Palatino" w:hAnsi="Palatino"/>
        </w:rPr>
        <w:t xml:space="preserve"> over to a beech tree that would give us some privacy.</w:t>
      </w:r>
    </w:p>
    <w:p w14:paraId="47F371FA" w14:textId="77777777" w:rsidR="00BA5D8F" w:rsidRPr="00CC1B58" w:rsidRDefault="00BA5D8F" w:rsidP="00BF7A3F">
      <w:pPr>
        <w:pStyle w:val="BodyIndented"/>
        <w:spacing w:line="360" w:lineRule="auto"/>
        <w:rPr>
          <w:rFonts w:ascii="Palatino" w:hAnsi="Palatino"/>
        </w:rPr>
      </w:pPr>
      <w:r w:rsidRPr="00CC1B58">
        <w:rPr>
          <w:rFonts w:ascii="Palatino" w:hAnsi="Palatino"/>
        </w:rPr>
        <w:t>“What’s wrong?” I repeated when we were away from any prying eyes and ears.</w:t>
      </w:r>
    </w:p>
    <w:p w14:paraId="61685232"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The kids at school found </w:t>
      </w:r>
      <w:proofErr w:type="spellStart"/>
      <w:r w:rsidRPr="00CC1B58">
        <w:rPr>
          <w:rFonts w:ascii="Palatino" w:hAnsi="Palatino"/>
        </w:rPr>
        <w:t>Carys</w:t>
      </w:r>
      <w:proofErr w:type="spellEnd"/>
      <w:r w:rsidRPr="00CC1B58">
        <w:rPr>
          <w:rFonts w:ascii="Palatino" w:hAnsi="Palatino"/>
        </w:rPr>
        <w:t xml:space="preserve"> much more palatable than me so she’d always gotten along with most people, and since she’d started dating </w:t>
      </w:r>
      <w:proofErr w:type="spellStart"/>
      <w:r w:rsidRPr="00CC1B58">
        <w:rPr>
          <w:rFonts w:ascii="Palatino" w:hAnsi="Palatino"/>
        </w:rPr>
        <w:t>Tychon</w:t>
      </w:r>
      <w:proofErr w:type="spellEnd"/>
      <w:r w:rsidRPr="00CC1B58">
        <w:rPr>
          <w:rFonts w:ascii="Palatino" w:hAnsi="Palatino"/>
        </w:rPr>
        <w:t xml:space="preserve"> a few years ago she’d officially become ‘popular’ by association. That didn’t mean the </w:t>
      </w:r>
      <w:proofErr w:type="gramStart"/>
      <w:r w:rsidRPr="00CC1B58">
        <w:rPr>
          <w:rFonts w:ascii="Palatino" w:hAnsi="Palatino"/>
        </w:rPr>
        <w:t>shits</w:t>
      </w:r>
      <w:proofErr w:type="gramEnd"/>
      <w:r w:rsidRPr="00CC1B58">
        <w:rPr>
          <w:rFonts w:ascii="Palatino" w:hAnsi="Palatino"/>
        </w:rPr>
        <w:t xml:space="preserve"> wouldn’t turn on her in a heartbeat if something juicy enough came up.</w:t>
      </w:r>
    </w:p>
    <w:p w14:paraId="7A2621DA" w14:textId="77777777" w:rsidR="00BA5D8F" w:rsidRPr="00CC1B58" w:rsidRDefault="00BA5D8F" w:rsidP="00BF7A3F">
      <w:pPr>
        <w:pStyle w:val="BodyIndented"/>
        <w:spacing w:line="360" w:lineRule="auto"/>
        <w:rPr>
          <w:rFonts w:ascii="Palatino" w:hAnsi="Palatino"/>
        </w:rPr>
      </w:pPr>
      <w:r w:rsidRPr="00CC1B58">
        <w:rPr>
          <w:rFonts w:ascii="Palatino" w:hAnsi="Palatino"/>
        </w:rPr>
        <w:t>She tried to answer but it got stuck in her throat. She was a mess—red splotches all over her face, and all around her eyes was red raw. Her skin was shiny with tears and no doubt sticky too, but her dark brown eyes were warm. They always were.</w:t>
      </w:r>
    </w:p>
    <w:p w14:paraId="23ED924C" w14:textId="77777777" w:rsidR="00BA5D8F" w:rsidRPr="00CC1B58" w:rsidRDefault="00BA5D8F" w:rsidP="00BF7A3F">
      <w:pPr>
        <w:pStyle w:val="BodyIndented"/>
        <w:spacing w:line="360" w:lineRule="auto"/>
        <w:rPr>
          <w:rFonts w:ascii="Palatino" w:hAnsi="Palatino"/>
        </w:rPr>
      </w:pPr>
      <w:r w:rsidRPr="00CC1B58">
        <w:rPr>
          <w:rFonts w:ascii="Palatino" w:hAnsi="Palatino"/>
        </w:rPr>
        <w:t>“Breathe,” I murmur, miming the action. She follows my lead until she’s not choking on air anymore, then she closes her eyes and tips her face up to the sun. It was so weird to feel its rays of warmth after such a long winter, but who was I to complain.</w:t>
      </w:r>
    </w:p>
    <w:p w14:paraId="6C1228E0" w14:textId="77777777" w:rsidR="00BA5D8F" w:rsidRPr="00CC1B58" w:rsidRDefault="00BA5D8F" w:rsidP="00BF7A3F">
      <w:pPr>
        <w:pStyle w:val="BodyIndented"/>
        <w:spacing w:line="360" w:lineRule="auto"/>
        <w:rPr>
          <w:rFonts w:ascii="Palatino" w:hAnsi="Palatino"/>
        </w:rPr>
      </w:pPr>
      <w:r w:rsidRPr="00CC1B58">
        <w:rPr>
          <w:rFonts w:ascii="Palatino" w:hAnsi="Palatino"/>
        </w:rPr>
        <w:t>She nodded to herself, tucking her shoulder-length blond hair behind her ears, then looked at me. I waited patiently as she took another breath, then said, “I’m pregnant.”</w:t>
      </w:r>
    </w:p>
    <w:p w14:paraId="0FB70D38"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My mind went blank. It </w:t>
      </w:r>
      <w:proofErr w:type="gramStart"/>
      <w:r w:rsidRPr="00CC1B58">
        <w:rPr>
          <w:rFonts w:ascii="Palatino" w:hAnsi="Palatino"/>
        </w:rPr>
        <w:t>definitely wasn’t</w:t>
      </w:r>
      <w:proofErr w:type="gramEnd"/>
      <w:r w:rsidRPr="00CC1B58">
        <w:rPr>
          <w:rFonts w:ascii="Palatino" w:hAnsi="Palatino"/>
        </w:rPr>
        <w:t xml:space="preserve"> what I’d been expecting. “Like as in . . .” I didn’t even want to say the word ‘baby’. I probably would have mimed a belly if we were alone.</w:t>
      </w:r>
    </w:p>
    <w:p w14:paraId="7C82C9EC" w14:textId="77777777" w:rsidR="00BA5D8F" w:rsidRPr="00CC1B58" w:rsidRDefault="00BA5D8F" w:rsidP="00BF7A3F">
      <w:pPr>
        <w:pStyle w:val="BodyIndented"/>
        <w:spacing w:line="360" w:lineRule="auto"/>
        <w:rPr>
          <w:rFonts w:ascii="Palatino" w:hAnsi="Palatino"/>
        </w:rPr>
      </w:pPr>
      <w:r w:rsidRPr="00CC1B58">
        <w:rPr>
          <w:rFonts w:ascii="Palatino" w:hAnsi="Palatino"/>
        </w:rPr>
        <w:t>She gave me a flat look, seeming a little more like herself than the blubbering mess I’d just witnessed, but the bell that told us class was about to start chimed before she could say anything. I chuckled when she glared at the school building.</w:t>
      </w:r>
    </w:p>
    <w:p w14:paraId="408965DC" w14:textId="77777777" w:rsidR="00BA5D8F" w:rsidRPr="00CC1B58" w:rsidRDefault="00BA5D8F" w:rsidP="00BF7A3F">
      <w:pPr>
        <w:pStyle w:val="BodyIndented"/>
        <w:spacing w:line="360" w:lineRule="auto"/>
        <w:rPr>
          <w:rFonts w:ascii="Palatino" w:hAnsi="Palatino"/>
        </w:rPr>
      </w:pPr>
      <w:r w:rsidRPr="00CC1B58">
        <w:rPr>
          <w:rFonts w:ascii="Palatino" w:hAnsi="Palatino"/>
        </w:rPr>
        <w:t>“We can talk about it later. I’m not going anywhere,” I said, walking toward the glass doors that lead into the modest stone building.</w:t>
      </w:r>
    </w:p>
    <w:p w14:paraId="72157DF6" w14:textId="77777777" w:rsidR="00BA5D8F" w:rsidRPr="00CC1B58" w:rsidRDefault="00BA5D8F" w:rsidP="00BF7A3F">
      <w:pPr>
        <w:pStyle w:val="BodyIndented"/>
        <w:spacing w:line="360" w:lineRule="auto"/>
        <w:rPr>
          <w:rFonts w:ascii="Palatino" w:hAnsi="Palatino"/>
        </w:rPr>
      </w:pPr>
      <w:r w:rsidRPr="00CC1B58">
        <w:rPr>
          <w:rFonts w:ascii="Palatino" w:hAnsi="Palatino"/>
        </w:rPr>
        <w:t xml:space="preserve">“Fine. And speaking of going somewhere you’re going to tell me where you were yesterday too.” </w:t>
      </w:r>
      <w:proofErr w:type="spellStart"/>
      <w:r w:rsidRPr="00CC1B58">
        <w:rPr>
          <w:rFonts w:ascii="Palatino" w:hAnsi="Palatino"/>
        </w:rPr>
        <w:t>Carys</w:t>
      </w:r>
      <w:proofErr w:type="spellEnd"/>
      <w:r w:rsidRPr="00CC1B58">
        <w:rPr>
          <w:rFonts w:ascii="Palatino" w:hAnsi="Palatino"/>
        </w:rPr>
        <w:t xml:space="preserve"> had her suspicions about Kore, but nothing close to the real thing. She didn’t know about witches, so it’d stay that way too, which was a relief. </w:t>
      </w:r>
      <w:proofErr w:type="spellStart"/>
      <w:r w:rsidRPr="00CC1B58">
        <w:rPr>
          <w:rFonts w:ascii="Palatino" w:hAnsi="Palatino"/>
        </w:rPr>
        <w:t>Carys</w:t>
      </w:r>
      <w:proofErr w:type="spellEnd"/>
      <w:r w:rsidRPr="00CC1B58">
        <w:rPr>
          <w:rFonts w:ascii="Palatino" w:hAnsi="Palatino"/>
        </w:rPr>
        <w:t xml:space="preserve"> worried about me enough as it was.</w:t>
      </w:r>
    </w:p>
    <w:p w14:paraId="092AC70F" w14:textId="77777777" w:rsidR="00C26343" w:rsidRPr="00CC1B58" w:rsidRDefault="00D83DE0" w:rsidP="00BF7A3F">
      <w:pPr>
        <w:pStyle w:val="BodyFullout"/>
        <w:spacing w:line="360" w:lineRule="auto"/>
        <w:rPr>
          <w:rFonts w:ascii="Palatino" w:hAnsi="Palatino"/>
        </w:rPr>
      </w:pPr>
    </w:p>
    <w:sectPr w:rsidR="00C26343" w:rsidRPr="00CC1B58" w:rsidSect="0016096D">
      <w:headerReference w:type="even" r:id="rId6"/>
      <w:headerReference w:type="default" r:id="rId7"/>
      <w:footerReference w:type="even" r:id="rId8"/>
      <w:footerReference w:type="default" r:id="rId9"/>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58CA2" w14:textId="77777777" w:rsidR="00D83DE0" w:rsidRDefault="00D83DE0" w:rsidP="001F7D85">
      <w:r>
        <w:separator/>
      </w:r>
    </w:p>
  </w:endnote>
  <w:endnote w:type="continuationSeparator" w:id="0">
    <w:p w14:paraId="6400F8D5" w14:textId="77777777" w:rsidR="00D83DE0" w:rsidRDefault="00D83DE0" w:rsidP="001F7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alatino">
    <w:altName w:val="Palatino"/>
    <w:panose1 w:val="00000000000000000000"/>
    <w:charset w:val="4D"/>
    <w:family w:val="auto"/>
    <w:pitch w:val="variable"/>
    <w:sig w:usb0="A00002FF" w:usb1="7800205A" w:usb2="146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Palatino" w:hAnsi="Palatino"/>
      </w:rPr>
      <w:id w:val="1187406620"/>
      <w:docPartObj>
        <w:docPartGallery w:val="Page Numbers (Bottom of Page)"/>
        <w:docPartUnique/>
      </w:docPartObj>
    </w:sdtPr>
    <w:sdtEndPr>
      <w:rPr>
        <w:rStyle w:val="PageNumber"/>
      </w:rPr>
    </w:sdtEndPr>
    <w:sdtContent>
      <w:p w14:paraId="5D63A2F3" w14:textId="568B283A" w:rsidR="001F7D85" w:rsidRPr="00647AE9" w:rsidRDefault="001F7D85" w:rsidP="0016096D">
        <w:pPr>
          <w:pStyle w:val="Footer"/>
          <w:framePr w:wrap="none" w:vAnchor="text" w:hAnchor="margin" w:xAlign="center" w:y="1"/>
          <w:rPr>
            <w:rStyle w:val="PageNumber"/>
            <w:rFonts w:ascii="Palatino" w:hAnsi="Palatino"/>
          </w:rPr>
        </w:pPr>
        <w:r w:rsidRPr="00647AE9">
          <w:rPr>
            <w:rStyle w:val="PageNumber"/>
            <w:rFonts w:ascii="Palatino" w:hAnsi="Palatino"/>
          </w:rPr>
          <w:fldChar w:fldCharType="begin"/>
        </w:r>
        <w:r w:rsidRPr="00647AE9">
          <w:rPr>
            <w:rStyle w:val="PageNumber"/>
            <w:rFonts w:ascii="Palatino" w:hAnsi="Palatino"/>
          </w:rPr>
          <w:instrText xml:space="preserve"> PAGE </w:instrText>
        </w:r>
        <w:r w:rsidR="0016096D" w:rsidRPr="00647AE9">
          <w:rPr>
            <w:rStyle w:val="PageNumber"/>
            <w:rFonts w:ascii="Palatino" w:hAnsi="Palatino"/>
          </w:rPr>
          <w:fldChar w:fldCharType="separate"/>
        </w:r>
        <w:r w:rsidR="0016096D" w:rsidRPr="00647AE9">
          <w:rPr>
            <w:rStyle w:val="PageNumber"/>
            <w:rFonts w:ascii="Palatino" w:hAnsi="Palatino"/>
            <w:noProof/>
          </w:rPr>
          <w:t>2</w:t>
        </w:r>
        <w:r w:rsidRPr="00647AE9">
          <w:rPr>
            <w:rStyle w:val="PageNumber"/>
            <w:rFonts w:ascii="Palatino" w:hAnsi="Palatino"/>
          </w:rPr>
          <w:fldChar w:fldCharType="end"/>
        </w:r>
      </w:p>
    </w:sdtContent>
  </w:sdt>
  <w:p w14:paraId="526F21A3" w14:textId="77777777" w:rsidR="001F7D85" w:rsidRPr="00647AE9" w:rsidRDefault="001F7D85" w:rsidP="001F7D85">
    <w:pPr>
      <w:pStyle w:val="Footer"/>
      <w:ind w:right="360"/>
      <w:rPr>
        <w:rFonts w:ascii="Palatino" w:hAnsi="Palatin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2077345985"/>
      <w:docPartObj>
        <w:docPartGallery w:val="Page Numbers (Bottom of Page)"/>
        <w:docPartUnique/>
      </w:docPartObj>
    </w:sdtPr>
    <w:sdtEndPr>
      <w:rPr>
        <w:rStyle w:val="PageNumber"/>
      </w:rPr>
    </w:sdtEndPr>
    <w:sdtContent>
      <w:p w14:paraId="659EC94A" w14:textId="77777777" w:rsidR="001F7D85" w:rsidRPr="001F7D85" w:rsidRDefault="001F7D85" w:rsidP="0016096D">
        <w:pPr>
          <w:pStyle w:val="Footer"/>
          <w:framePr w:wrap="none" w:vAnchor="text" w:hAnchor="margin" w:xAlign="center" w:y="1"/>
          <w:rPr>
            <w:rStyle w:val="PageNumber"/>
            <w:rFonts w:ascii="Times New Roman" w:hAnsi="Times New Roman" w:cs="Times New Roman"/>
          </w:rPr>
        </w:pPr>
        <w:r w:rsidRPr="001F7D85">
          <w:rPr>
            <w:rStyle w:val="PageNumber"/>
            <w:rFonts w:ascii="Times New Roman" w:hAnsi="Times New Roman" w:cs="Times New Roman"/>
          </w:rPr>
          <w:fldChar w:fldCharType="begin"/>
        </w:r>
        <w:r w:rsidRPr="001F7D85">
          <w:rPr>
            <w:rStyle w:val="PageNumber"/>
            <w:rFonts w:ascii="Times New Roman" w:hAnsi="Times New Roman" w:cs="Times New Roman"/>
          </w:rPr>
          <w:instrText xml:space="preserve"> PAGE </w:instrText>
        </w:r>
        <w:r w:rsidRPr="001F7D85">
          <w:rPr>
            <w:rStyle w:val="PageNumber"/>
            <w:rFonts w:ascii="Times New Roman" w:hAnsi="Times New Roman" w:cs="Times New Roman"/>
          </w:rPr>
          <w:fldChar w:fldCharType="separate"/>
        </w:r>
        <w:r w:rsidRPr="001F7D85">
          <w:rPr>
            <w:rStyle w:val="PageNumber"/>
            <w:rFonts w:ascii="Times New Roman" w:hAnsi="Times New Roman" w:cs="Times New Roman"/>
            <w:noProof/>
          </w:rPr>
          <w:t>1</w:t>
        </w:r>
        <w:r w:rsidRPr="001F7D85">
          <w:rPr>
            <w:rStyle w:val="PageNumber"/>
            <w:rFonts w:ascii="Times New Roman" w:hAnsi="Times New Roman" w:cs="Times New Roman"/>
          </w:rPr>
          <w:fldChar w:fldCharType="end"/>
        </w:r>
      </w:p>
    </w:sdtContent>
  </w:sdt>
  <w:p w14:paraId="179CFBB8" w14:textId="77777777" w:rsidR="001F7D85" w:rsidRPr="001F7D85" w:rsidRDefault="001F7D85" w:rsidP="001F7D85">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67037" w14:textId="77777777" w:rsidR="00D83DE0" w:rsidRDefault="00D83DE0" w:rsidP="001F7D85">
      <w:r>
        <w:separator/>
      </w:r>
    </w:p>
  </w:footnote>
  <w:footnote w:type="continuationSeparator" w:id="0">
    <w:p w14:paraId="273A6EA0" w14:textId="77777777" w:rsidR="00D83DE0" w:rsidRDefault="00D83DE0" w:rsidP="001F7D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6FEA6" w14:textId="372B1163" w:rsidR="0016096D" w:rsidRPr="0016096D" w:rsidRDefault="0016096D">
    <w:pPr>
      <w:pStyle w:val="Header"/>
      <w:rPr>
        <w:rFonts w:ascii="Palatino" w:hAnsi="Palatino"/>
        <w:sz w:val="22"/>
        <w:szCs w:val="22"/>
      </w:rPr>
    </w:pPr>
    <w:r>
      <w:tab/>
    </w:r>
    <w:r w:rsidRPr="0016096D">
      <w:rPr>
        <w:rFonts w:ascii="Palatino" w:hAnsi="Palatino"/>
        <w:sz w:val="22"/>
        <w:szCs w:val="22"/>
      </w:rPr>
      <w:t>EMILY VAUGHAN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5D104" w14:textId="3A45814A" w:rsidR="0016096D" w:rsidRPr="0016096D" w:rsidRDefault="0016096D">
    <w:pPr>
      <w:pStyle w:val="Header"/>
      <w:rPr>
        <w:rFonts w:ascii="Palatino" w:hAnsi="Palatino"/>
        <w:sz w:val="22"/>
        <w:szCs w:val="22"/>
      </w:rPr>
    </w:pPr>
    <w:r>
      <w:ptab w:relativeTo="margin" w:alignment="center" w:leader="none"/>
    </w:r>
    <w:r w:rsidRPr="0016096D">
      <w:rPr>
        <w:rFonts w:ascii="Palatino" w:hAnsi="Palatino"/>
        <w:sz w:val="22"/>
        <w:szCs w:val="22"/>
      </w:rPr>
      <w:t>THE RESURRECTION KNOT</w:t>
    </w:r>
    <w:r w:rsidRPr="0016096D">
      <w:rPr>
        <w:rFonts w:ascii="Palatino" w:hAnsi="Palatino"/>
        <w:sz w:val="22"/>
        <w:szCs w:val="22"/>
      </w:rP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proofState w:spelling="clean" w:grammar="clean"/>
  <w:attachedTemplate r:id="rId1"/>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D8F"/>
    <w:rsid w:val="00014FAE"/>
    <w:rsid w:val="00092C45"/>
    <w:rsid w:val="001559C4"/>
    <w:rsid w:val="0016096D"/>
    <w:rsid w:val="00164EB9"/>
    <w:rsid w:val="001B2C20"/>
    <w:rsid w:val="001D5C9C"/>
    <w:rsid w:val="001F7D85"/>
    <w:rsid w:val="00204866"/>
    <w:rsid w:val="002E4EAE"/>
    <w:rsid w:val="004602E3"/>
    <w:rsid w:val="004C3A90"/>
    <w:rsid w:val="005628E0"/>
    <w:rsid w:val="005A2486"/>
    <w:rsid w:val="00602FF5"/>
    <w:rsid w:val="00647AE9"/>
    <w:rsid w:val="007D4408"/>
    <w:rsid w:val="00870AC4"/>
    <w:rsid w:val="0088138B"/>
    <w:rsid w:val="00902B17"/>
    <w:rsid w:val="009B43B9"/>
    <w:rsid w:val="009D4F53"/>
    <w:rsid w:val="00A423E5"/>
    <w:rsid w:val="00A543E3"/>
    <w:rsid w:val="00B043D1"/>
    <w:rsid w:val="00B42E33"/>
    <w:rsid w:val="00B4394F"/>
    <w:rsid w:val="00BA018D"/>
    <w:rsid w:val="00BA5D8F"/>
    <w:rsid w:val="00BF7A3F"/>
    <w:rsid w:val="00C325DC"/>
    <w:rsid w:val="00C6586C"/>
    <w:rsid w:val="00C93D99"/>
    <w:rsid w:val="00CA295A"/>
    <w:rsid w:val="00CC0BF4"/>
    <w:rsid w:val="00CC1B58"/>
    <w:rsid w:val="00D06167"/>
    <w:rsid w:val="00D83DE0"/>
    <w:rsid w:val="00DD7708"/>
    <w:rsid w:val="00DF36CF"/>
    <w:rsid w:val="00E11CAA"/>
    <w:rsid w:val="00EB2B91"/>
    <w:rsid w:val="00EF00CE"/>
    <w:rsid w:val="00EF59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3C8720"/>
  <w14:defaultImageDpi w14:val="32767"/>
  <w15:chartTrackingRefBased/>
  <w15:docId w15:val="{C05B5CB1-B368-674B-8069-A3A644DC5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A5D8F"/>
    <w:rPr>
      <w:lang w:val="en-AU"/>
    </w:rPr>
  </w:style>
  <w:style w:type="paragraph" w:styleId="Heading2">
    <w:name w:val="heading 2"/>
    <w:basedOn w:val="Normal"/>
    <w:next w:val="Normal"/>
    <w:link w:val="Heading2Char"/>
    <w:uiPriority w:val="9"/>
    <w:semiHidden/>
    <w:unhideWhenUsed/>
    <w:qFormat/>
    <w:rsid w:val="00D06167"/>
    <w:pPr>
      <w:keepNext/>
      <w:keepLines/>
      <w:spacing w:before="40"/>
      <w:outlineLvl w:val="1"/>
    </w:pPr>
    <w:rPr>
      <w:rFonts w:asciiTheme="majorHAnsi" w:eastAsiaTheme="majorEastAsia" w:hAnsiTheme="majorHAnsi" w:cstheme="majorBidi"/>
      <w:color w:val="2F5496" w:themeColor="accent1" w:themeShade="BF"/>
      <w:sz w:val="26"/>
      <w:szCs w:val="2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Indented">
    <w:name w:val="*Body Indented"/>
    <w:basedOn w:val="Normal"/>
    <w:qFormat/>
    <w:rsid w:val="00902B17"/>
    <w:pPr>
      <w:spacing w:line="480" w:lineRule="auto"/>
      <w:ind w:firstLine="360"/>
      <w:jc w:val="both"/>
    </w:pPr>
    <w:rPr>
      <w:rFonts w:ascii="Times New Roman" w:hAnsi="Times New Roman"/>
      <w:lang w:val="en-GB"/>
    </w:rPr>
  </w:style>
  <w:style w:type="paragraph" w:customStyle="1" w:styleId="BodyFullout">
    <w:name w:val="*Body Fullout"/>
    <w:basedOn w:val="Normal"/>
    <w:next w:val="BodyIndented"/>
    <w:qFormat/>
    <w:rsid w:val="00902B17"/>
    <w:pPr>
      <w:spacing w:line="480" w:lineRule="auto"/>
      <w:jc w:val="both"/>
    </w:pPr>
    <w:rPr>
      <w:rFonts w:ascii="Times New Roman" w:hAnsi="Times New Roman"/>
      <w:lang w:val="en-GB"/>
    </w:rPr>
  </w:style>
  <w:style w:type="paragraph" w:customStyle="1" w:styleId="Chapterheading">
    <w:name w:val="*Chapter heading"/>
    <w:basedOn w:val="Heading2"/>
    <w:qFormat/>
    <w:rsid w:val="00D06167"/>
    <w:pPr>
      <w:spacing w:after="40" w:line="480" w:lineRule="auto"/>
      <w:jc w:val="both"/>
    </w:pPr>
    <w:rPr>
      <w:rFonts w:ascii="Times New Roman" w:hAnsi="Times New Roman"/>
      <w:color w:val="auto"/>
      <w:sz w:val="28"/>
    </w:rPr>
  </w:style>
  <w:style w:type="character" w:customStyle="1" w:styleId="Heading2Char">
    <w:name w:val="Heading 2 Char"/>
    <w:basedOn w:val="DefaultParagraphFont"/>
    <w:link w:val="Heading2"/>
    <w:uiPriority w:val="9"/>
    <w:semiHidden/>
    <w:rsid w:val="00D06167"/>
    <w:rPr>
      <w:rFonts w:asciiTheme="majorHAnsi" w:eastAsiaTheme="majorEastAsia" w:hAnsiTheme="majorHAnsi" w:cstheme="majorBidi"/>
      <w:color w:val="2F5496" w:themeColor="accent1" w:themeShade="BF"/>
      <w:sz w:val="26"/>
      <w:szCs w:val="26"/>
      <w:lang w:val="en-AU"/>
    </w:rPr>
  </w:style>
  <w:style w:type="paragraph" w:styleId="Footer">
    <w:name w:val="footer"/>
    <w:basedOn w:val="Normal"/>
    <w:link w:val="FooterChar"/>
    <w:uiPriority w:val="99"/>
    <w:unhideWhenUsed/>
    <w:rsid w:val="001F7D85"/>
    <w:pPr>
      <w:tabs>
        <w:tab w:val="center" w:pos="4513"/>
        <w:tab w:val="right" w:pos="9026"/>
      </w:tabs>
    </w:pPr>
    <w:rPr>
      <w:lang w:val="en-GB"/>
    </w:rPr>
  </w:style>
  <w:style w:type="character" w:customStyle="1" w:styleId="FooterChar">
    <w:name w:val="Footer Char"/>
    <w:basedOn w:val="DefaultParagraphFont"/>
    <w:link w:val="Footer"/>
    <w:uiPriority w:val="99"/>
    <w:rsid w:val="001F7D85"/>
    <w:rPr>
      <w:lang w:val="en-AU"/>
    </w:rPr>
  </w:style>
  <w:style w:type="character" w:styleId="PageNumber">
    <w:name w:val="page number"/>
    <w:basedOn w:val="DefaultParagraphFont"/>
    <w:uiPriority w:val="99"/>
    <w:semiHidden/>
    <w:unhideWhenUsed/>
    <w:rsid w:val="001F7D85"/>
  </w:style>
  <w:style w:type="paragraph" w:styleId="Header">
    <w:name w:val="header"/>
    <w:basedOn w:val="Normal"/>
    <w:link w:val="HeaderChar"/>
    <w:uiPriority w:val="99"/>
    <w:unhideWhenUsed/>
    <w:rsid w:val="001F7D85"/>
    <w:pPr>
      <w:tabs>
        <w:tab w:val="center" w:pos="4513"/>
        <w:tab w:val="right" w:pos="9026"/>
      </w:tabs>
    </w:pPr>
    <w:rPr>
      <w:lang w:val="en-GB"/>
    </w:rPr>
  </w:style>
  <w:style w:type="character" w:customStyle="1" w:styleId="HeaderChar">
    <w:name w:val="Header Char"/>
    <w:basedOn w:val="DefaultParagraphFont"/>
    <w:link w:val="Header"/>
    <w:uiPriority w:val="99"/>
    <w:rsid w:val="001F7D85"/>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emilyvaughan/Library/Group%20Containers/UBF8T346G9.Office/User%20Content.localized/Templates.localized/WritingTemplate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WritingTemplate2.dotx</Template>
  <TotalTime>26</TotalTime>
  <Pages>11</Pages>
  <Words>2993</Words>
  <Characters>17066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Vaughan</dc:creator>
  <cp:keywords/>
  <dc:description/>
  <cp:lastModifiedBy>Emily Vaughan</cp:lastModifiedBy>
  <cp:revision>7</cp:revision>
  <dcterms:created xsi:type="dcterms:W3CDTF">2021-08-17T05:52:00Z</dcterms:created>
  <dcterms:modified xsi:type="dcterms:W3CDTF">2021-08-17T06:37:00Z</dcterms:modified>
</cp:coreProperties>
</file>